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CCD" w:rsidRDefault="000E0CCD">
      <w:pPr>
        <w:widowControl w:val="0"/>
        <w:autoSpaceDE w:val="0"/>
        <w:autoSpaceDN w:val="0"/>
        <w:adjustRightInd w:val="0"/>
        <w:spacing w:after="0" w:line="240" w:lineRule="auto"/>
        <w:jc w:val="both"/>
      </w:pPr>
    </w:p>
    <w:p w:rsidR="000E0CCD" w:rsidRDefault="000E0CCD">
      <w:pPr>
        <w:pStyle w:val="ConsPlusTitle"/>
        <w:jc w:val="center"/>
        <w:rPr>
          <w:sz w:val="20"/>
          <w:szCs w:val="20"/>
        </w:rPr>
      </w:pPr>
      <w:r>
        <w:rPr>
          <w:sz w:val="20"/>
          <w:szCs w:val="20"/>
        </w:rPr>
        <w:t>ПРАВИТЕЛЬСТВО РОССИЙСКОЙ ФЕДЕРАЦИИ</w:t>
      </w:r>
    </w:p>
    <w:p w:rsidR="000E0CCD" w:rsidRDefault="000E0CCD">
      <w:pPr>
        <w:pStyle w:val="ConsPlusTitle"/>
        <w:jc w:val="center"/>
        <w:rPr>
          <w:sz w:val="20"/>
          <w:szCs w:val="20"/>
        </w:rPr>
      </w:pPr>
    </w:p>
    <w:p w:rsidR="000E0CCD" w:rsidRDefault="000E0CCD">
      <w:pPr>
        <w:pStyle w:val="ConsPlusTitle"/>
        <w:jc w:val="center"/>
        <w:rPr>
          <w:sz w:val="20"/>
          <w:szCs w:val="20"/>
        </w:rPr>
      </w:pPr>
      <w:r>
        <w:rPr>
          <w:sz w:val="20"/>
          <w:szCs w:val="20"/>
        </w:rPr>
        <w:t>ПОСТАНОВЛЕНИЕ</w:t>
      </w:r>
    </w:p>
    <w:p w:rsidR="000E0CCD" w:rsidRDefault="000E0CCD">
      <w:pPr>
        <w:pStyle w:val="ConsPlusTitle"/>
        <w:jc w:val="center"/>
        <w:rPr>
          <w:sz w:val="20"/>
          <w:szCs w:val="20"/>
        </w:rPr>
      </w:pPr>
      <w:r>
        <w:rPr>
          <w:sz w:val="20"/>
          <w:szCs w:val="20"/>
        </w:rPr>
        <w:t>от 18 апреля 2012 г. N 343</w:t>
      </w:r>
    </w:p>
    <w:p w:rsidR="000E0CCD" w:rsidRDefault="000E0CCD">
      <w:pPr>
        <w:pStyle w:val="ConsPlusTitle"/>
        <w:jc w:val="center"/>
        <w:rPr>
          <w:sz w:val="20"/>
          <w:szCs w:val="20"/>
        </w:rPr>
      </w:pPr>
    </w:p>
    <w:p w:rsidR="000E0CCD" w:rsidRDefault="000E0CCD">
      <w:pPr>
        <w:pStyle w:val="ConsPlusTitle"/>
        <w:jc w:val="center"/>
        <w:rPr>
          <w:sz w:val="20"/>
          <w:szCs w:val="20"/>
        </w:rPr>
      </w:pPr>
      <w:r>
        <w:rPr>
          <w:sz w:val="20"/>
          <w:szCs w:val="20"/>
        </w:rPr>
        <w:t>ОБ УТВЕРЖДЕНИИ ПРАВИЛ</w:t>
      </w:r>
    </w:p>
    <w:p w:rsidR="000E0CCD" w:rsidRDefault="000E0CCD">
      <w:pPr>
        <w:pStyle w:val="ConsPlusTitle"/>
        <w:jc w:val="center"/>
        <w:rPr>
          <w:sz w:val="20"/>
          <w:szCs w:val="20"/>
        </w:rPr>
      </w:pPr>
      <w:r>
        <w:rPr>
          <w:sz w:val="20"/>
          <w:szCs w:val="20"/>
        </w:rPr>
        <w:t>РАЗМЕЩЕНИЯ В СЕТИ ИНТЕРНЕТ И ОБНОВЛЕНИЯ ИНФОРМАЦИИ</w:t>
      </w:r>
    </w:p>
    <w:p w:rsidR="000E0CCD" w:rsidRDefault="000E0CCD">
      <w:pPr>
        <w:pStyle w:val="ConsPlusTitle"/>
        <w:jc w:val="center"/>
        <w:rPr>
          <w:sz w:val="20"/>
          <w:szCs w:val="20"/>
        </w:rPr>
      </w:pPr>
      <w:r>
        <w:rPr>
          <w:sz w:val="20"/>
          <w:szCs w:val="20"/>
        </w:rPr>
        <w:t>ОБ ОБРАЗОВАТЕЛЬНОМ УЧРЕЖДЕНИИ</w:t>
      </w:r>
    </w:p>
    <w:p w:rsidR="000E0CCD" w:rsidRDefault="000E0CCD">
      <w:pPr>
        <w:widowControl w:val="0"/>
        <w:autoSpaceDE w:val="0"/>
        <w:autoSpaceDN w:val="0"/>
        <w:adjustRightInd w:val="0"/>
        <w:spacing w:after="0" w:line="240" w:lineRule="auto"/>
        <w:ind w:firstLine="540"/>
        <w:jc w:val="both"/>
        <w:rPr>
          <w:sz w:val="20"/>
          <w:szCs w:val="20"/>
        </w:rPr>
      </w:pPr>
    </w:p>
    <w:p w:rsidR="000E0CCD" w:rsidRDefault="000E0CCD">
      <w:pPr>
        <w:widowControl w:val="0"/>
        <w:autoSpaceDE w:val="0"/>
        <w:autoSpaceDN w:val="0"/>
        <w:adjustRightInd w:val="0"/>
        <w:spacing w:after="0" w:line="240" w:lineRule="auto"/>
        <w:ind w:firstLine="540"/>
        <w:jc w:val="both"/>
      </w:pPr>
      <w:r>
        <w:t xml:space="preserve">В соответствии со </w:t>
      </w:r>
      <w:hyperlink r:id="rId4" w:history="1">
        <w:r>
          <w:rPr>
            <w:color w:val="0000FF"/>
          </w:rPr>
          <w:t>статьей 32</w:t>
        </w:r>
      </w:hyperlink>
      <w:r>
        <w:t xml:space="preserve"> Закона Российской Федерации "Об образовании" Правительство Российской Федерации постановляет:</w:t>
      </w:r>
    </w:p>
    <w:p w:rsidR="000E0CCD" w:rsidRDefault="000E0CCD">
      <w:pPr>
        <w:widowControl w:val="0"/>
        <w:autoSpaceDE w:val="0"/>
        <w:autoSpaceDN w:val="0"/>
        <w:adjustRightInd w:val="0"/>
        <w:spacing w:after="0" w:line="240" w:lineRule="auto"/>
        <w:ind w:firstLine="540"/>
        <w:jc w:val="both"/>
      </w:pPr>
      <w:r>
        <w:t xml:space="preserve">Утвердить прилагаемые </w:t>
      </w:r>
      <w:hyperlink w:anchor="Par26" w:history="1">
        <w:r>
          <w:rPr>
            <w:color w:val="0000FF"/>
          </w:rPr>
          <w:t>Правила</w:t>
        </w:r>
      </w:hyperlink>
      <w:r>
        <w:t xml:space="preserve"> размещения в сети Интернет и обновления информации об образовательном учреждении.</w:t>
      </w:r>
    </w:p>
    <w:p w:rsidR="000E0CCD" w:rsidRDefault="000E0CCD">
      <w:pPr>
        <w:widowControl w:val="0"/>
        <w:autoSpaceDE w:val="0"/>
        <w:autoSpaceDN w:val="0"/>
        <w:adjustRightInd w:val="0"/>
        <w:spacing w:after="0" w:line="240" w:lineRule="auto"/>
        <w:ind w:firstLine="540"/>
        <w:jc w:val="both"/>
      </w:pPr>
    </w:p>
    <w:p w:rsidR="000E0CCD" w:rsidRDefault="000E0CCD">
      <w:pPr>
        <w:widowControl w:val="0"/>
        <w:autoSpaceDE w:val="0"/>
        <w:autoSpaceDN w:val="0"/>
        <w:adjustRightInd w:val="0"/>
        <w:spacing w:after="0" w:line="240" w:lineRule="auto"/>
        <w:jc w:val="right"/>
      </w:pPr>
      <w:r>
        <w:t>Председатель Правительства</w:t>
      </w:r>
    </w:p>
    <w:p w:rsidR="000E0CCD" w:rsidRDefault="000E0CCD">
      <w:pPr>
        <w:widowControl w:val="0"/>
        <w:autoSpaceDE w:val="0"/>
        <w:autoSpaceDN w:val="0"/>
        <w:adjustRightInd w:val="0"/>
        <w:spacing w:after="0" w:line="240" w:lineRule="auto"/>
        <w:jc w:val="right"/>
      </w:pPr>
      <w:r>
        <w:t>Российской Федерации</w:t>
      </w:r>
    </w:p>
    <w:p w:rsidR="000E0CCD" w:rsidRDefault="000E0CCD">
      <w:pPr>
        <w:widowControl w:val="0"/>
        <w:autoSpaceDE w:val="0"/>
        <w:autoSpaceDN w:val="0"/>
        <w:adjustRightInd w:val="0"/>
        <w:spacing w:after="0" w:line="240" w:lineRule="auto"/>
        <w:jc w:val="right"/>
      </w:pPr>
      <w:r>
        <w:t>В.ПУТИН</w:t>
      </w:r>
    </w:p>
    <w:p w:rsidR="000E0CCD" w:rsidRDefault="000E0CCD">
      <w:pPr>
        <w:widowControl w:val="0"/>
        <w:autoSpaceDE w:val="0"/>
        <w:autoSpaceDN w:val="0"/>
        <w:adjustRightInd w:val="0"/>
        <w:spacing w:after="0" w:line="240" w:lineRule="auto"/>
        <w:ind w:firstLine="540"/>
        <w:jc w:val="both"/>
      </w:pPr>
    </w:p>
    <w:p w:rsidR="000E0CCD" w:rsidRDefault="000E0CCD">
      <w:pPr>
        <w:widowControl w:val="0"/>
        <w:autoSpaceDE w:val="0"/>
        <w:autoSpaceDN w:val="0"/>
        <w:adjustRightInd w:val="0"/>
        <w:spacing w:after="0" w:line="240" w:lineRule="auto"/>
        <w:ind w:firstLine="540"/>
        <w:jc w:val="both"/>
      </w:pPr>
    </w:p>
    <w:p w:rsidR="000E0CCD" w:rsidRDefault="000E0CCD">
      <w:pPr>
        <w:widowControl w:val="0"/>
        <w:autoSpaceDE w:val="0"/>
        <w:autoSpaceDN w:val="0"/>
        <w:adjustRightInd w:val="0"/>
        <w:spacing w:after="0" w:line="240" w:lineRule="auto"/>
        <w:ind w:firstLine="540"/>
        <w:jc w:val="both"/>
      </w:pPr>
    </w:p>
    <w:p w:rsidR="000E0CCD" w:rsidRDefault="000E0CCD">
      <w:pPr>
        <w:widowControl w:val="0"/>
        <w:autoSpaceDE w:val="0"/>
        <w:autoSpaceDN w:val="0"/>
        <w:adjustRightInd w:val="0"/>
        <w:spacing w:after="0" w:line="240" w:lineRule="auto"/>
        <w:ind w:firstLine="540"/>
        <w:jc w:val="both"/>
      </w:pPr>
    </w:p>
    <w:p w:rsidR="000E0CCD" w:rsidRDefault="000E0CCD">
      <w:pPr>
        <w:widowControl w:val="0"/>
        <w:autoSpaceDE w:val="0"/>
        <w:autoSpaceDN w:val="0"/>
        <w:adjustRightInd w:val="0"/>
        <w:spacing w:after="0" w:line="240" w:lineRule="auto"/>
        <w:ind w:firstLine="540"/>
        <w:jc w:val="both"/>
      </w:pPr>
    </w:p>
    <w:p w:rsidR="000E0CCD" w:rsidRDefault="000E0CCD">
      <w:pPr>
        <w:widowControl w:val="0"/>
        <w:autoSpaceDE w:val="0"/>
        <w:autoSpaceDN w:val="0"/>
        <w:adjustRightInd w:val="0"/>
        <w:spacing w:after="0" w:line="240" w:lineRule="auto"/>
        <w:jc w:val="right"/>
      </w:pPr>
      <w:r>
        <w:t>Утверждены</w:t>
      </w:r>
    </w:p>
    <w:p w:rsidR="000E0CCD" w:rsidRDefault="000E0CCD">
      <w:pPr>
        <w:widowControl w:val="0"/>
        <w:autoSpaceDE w:val="0"/>
        <w:autoSpaceDN w:val="0"/>
        <w:adjustRightInd w:val="0"/>
        <w:spacing w:after="0" w:line="240" w:lineRule="auto"/>
        <w:jc w:val="right"/>
      </w:pPr>
      <w:r>
        <w:t>постановлением Правительства</w:t>
      </w:r>
    </w:p>
    <w:p w:rsidR="000E0CCD" w:rsidRDefault="000E0CCD">
      <w:pPr>
        <w:widowControl w:val="0"/>
        <w:autoSpaceDE w:val="0"/>
        <w:autoSpaceDN w:val="0"/>
        <w:adjustRightInd w:val="0"/>
        <w:spacing w:after="0" w:line="240" w:lineRule="auto"/>
        <w:jc w:val="right"/>
      </w:pPr>
      <w:r>
        <w:t>Российской Федерации</w:t>
      </w:r>
    </w:p>
    <w:p w:rsidR="000E0CCD" w:rsidRDefault="000E0CCD">
      <w:pPr>
        <w:widowControl w:val="0"/>
        <w:autoSpaceDE w:val="0"/>
        <w:autoSpaceDN w:val="0"/>
        <w:adjustRightInd w:val="0"/>
        <w:spacing w:after="0" w:line="240" w:lineRule="auto"/>
        <w:jc w:val="right"/>
      </w:pPr>
      <w:r>
        <w:t>от 18 апреля 2012 г. N 343</w:t>
      </w:r>
    </w:p>
    <w:p w:rsidR="000E0CCD" w:rsidRDefault="000E0CCD">
      <w:pPr>
        <w:widowControl w:val="0"/>
        <w:autoSpaceDE w:val="0"/>
        <w:autoSpaceDN w:val="0"/>
        <w:adjustRightInd w:val="0"/>
        <w:spacing w:after="0" w:line="240" w:lineRule="auto"/>
        <w:ind w:firstLine="540"/>
        <w:jc w:val="both"/>
      </w:pPr>
    </w:p>
    <w:p w:rsidR="000E0CCD" w:rsidRDefault="000E0CCD">
      <w:pPr>
        <w:pStyle w:val="ConsPlusTitle"/>
        <w:jc w:val="center"/>
        <w:rPr>
          <w:sz w:val="20"/>
          <w:szCs w:val="20"/>
        </w:rPr>
      </w:pPr>
      <w:bookmarkStart w:id="0" w:name="Par26"/>
      <w:bookmarkEnd w:id="0"/>
      <w:r>
        <w:rPr>
          <w:sz w:val="20"/>
          <w:szCs w:val="20"/>
        </w:rPr>
        <w:t>ПРАВИЛА</w:t>
      </w:r>
    </w:p>
    <w:p w:rsidR="000E0CCD" w:rsidRDefault="000E0CCD">
      <w:pPr>
        <w:pStyle w:val="ConsPlusTitle"/>
        <w:jc w:val="center"/>
        <w:rPr>
          <w:sz w:val="20"/>
          <w:szCs w:val="20"/>
        </w:rPr>
      </w:pPr>
      <w:r>
        <w:rPr>
          <w:sz w:val="20"/>
          <w:szCs w:val="20"/>
        </w:rPr>
        <w:t>РАЗМЕЩЕНИЯ В СЕТИ ИНТЕРНЕТ И ОБНОВЛЕНИЯ ИНФОРМАЦИИ</w:t>
      </w:r>
    </w:p>
    <w:p w:rsidR="000E0CCD" w:rsidRDefault="000E0CCD">
      <w:pPr>
        <w:pStyle w:val="ConsPlusTitle"/>
        <w:jc w:val="center"/>
        <w:rPr>
          <w:sz w:val="20"/>
          <w:szCs w:val="20"/>
        </w:rPr>
      </w:pPr>
      <w:r>
        <w:rPr>
          <w:sz w:val="20"/>
          <w:szCs w:val="20"/>
        </w:rPr>
        <w:t>ОБ ОБРАЗОВАТЕЛЬНОМ УЧРЕЖДЕНИИ</w:t>
      </w:r>
    </w:p>
    <w:p w:rsidR="000E0CCD" w:rsidRDefault="000E0CCD" w:rsidP="00CB7CED">
      <w:pPr>
        <w:widowControl w:val="0"/>
        <w:tabs>
          <w:tab w:val="left" w:pos="6360"/>
        </w:tabs>
        <w:autoSpaceDE w:val="0"/>
        <w:autoSpaceDN w:val="0"/>
        <w:adjustRightInd w:val="0"/>
        <w:spacing w:after="0" w:line="240" w:lineRule="auto"/>
        <w:ind w:firstLine="540"/>
        <w:jc w:val="both"/>
        <w:rPr>
          <w:sz w:val="20"/>
          <w:szCs w:val="20"/>
        </w:rPr>
      </w:pPr>
      <w:r>
        <w:rPr>
          <w:sz w:val="20"/>
          <w:szCs w:val="20"/>
        </w:rPr>
        <w:tab/>
      </w:r>
    </w:p>
    <w:p w:rsidR="000E0CCD" w:rsidRDefault="000E0CCD">
      <w:pPr>
        <w:widowControl w:val="0"/>
        <w:autoSpaceDE w:val="0"/>
        <w:autoSpaceDN w:val="0"/>
        <w:adjustRightInd w:val="0"/>
        <w:spacing w:after="0" w:line="240" w:lineRule="auto"/>
        <w:ind w:firstLine="540"/>
        <w:jc w:val="both"/>
      </w:pPr>
      <w:r>
        <w:t>1. Настоящие Правила определяют порядок размещения в сети Интернет и обновления информации об образовательном учреждении в целях обеспечения ее открытости и доступности.</w:t>
      </w:r>
    </w:p>
    <w:p w:rsidR="000E0CCD" w:rsidRDefault="000E0CCD">
      <w:pPr>
        <w:widowControl w:val="0"/>
        <w:autoSpaceDE w:val="0"/>
        <w:autoSpaceDN w:val="0"/>
        <w:adjustRightInd w:val="0"/>
        <w:spacing w:after="0" w:line="240" w:lineRule="auto"/>
        <w:ind w:firstLine="540"/>
        <w:jc w:val="both"/>
      </w:pPr>
      <w:bookmarkStart w:id="1" w:name="Par31"/>
      <w:bookmarkEnd w:id="1"/>
      <w:r>
        <w:t xml:space="preserve">2. Образовательное учреждение размещает на своем официальном сайте в сети Интернет и обновляет в сроки, установленные </w:t>
      </w:r>
      <w:hyperlink r:id="rId5" w:history="1">
        <w:r>
          <w:rPr>
            <w:color w:val="0000FF"/>
          </w:rPr>
          <w:t>Законом</w:t>
        </w:r>
      </w:hyperlink>
      <w:r>
        <w:t xml:space="preserve"> Российской Федерации "Об образовании", следующую информацию:</w:t>
      </w:r>
    </w:p>
    <w:p w:rsidR="000E0CCD" w:rsidRDefault="000E0CCD">
      <w:pPr>
        <w:widowControl w:val="0"/>
        <w:autoSpaceDE w:val="0"/>
        <w:autoSpaceDN w:val="0"/>
        <w:adjustRightInd w:val="0"/>
        <w:spacing w:after="0" w:line="240" w:lineRule="auto"/>
        <w:ind w:firstLine="540"/>
        <w:jc w:val="both"/>
      </w:pPr>
      <w:r>
        <w:t>а) сведения:</w:t>
      </w:r>
    </w:p>
    <w:p w:rsidR="000E0CCD" w:rsidRDefault="000E0CCD">
      <w:pPr>
        <w:widowControl w:val="0"/>
        <w:autoSpaceDE w:val="0"/>
        <w:autoSpaceDN w:val="0"/>
        <w:adjustRightInd w:val="0"/>
        <w:spacing w:after="0" w:line="240" w:lineRule="auto"/>
        <w:ind w:firstLine="540"/>
        <w:jc w:val="both"/>
      </w:pPr>
      <w:r>
        <w:t>о дате создания образовательного учреждения (государственной регистрации образовательного учреждения);</w:t>
      </w:r>
    </w:p>
    <w:p w:rsidR="000E0CCD" w:rsidRDefault="000E0CCD">
      <w:pPr>
        <w:widowControl w:val="0"/>
        <w:autoSpaceDE w:val="0"/>
        <w:autoSpaceDN w:val="0"/>
        <w:adjustRightInd w:val="0"/>
        <w:spacing w:after="0" w:line="240" w:lineRule="auto"/>
        <w:ind w:firstLine="540"/>
        <w:jc w:val="both"/>
      </w:pPr>
      <w:r>
        <w:t>о структуре образовательного учреждения, в том числе:</w:t>
      </w:r>
    </w:p>
    <w:p w:rsidR="000E0CCD" w:rsidRDefault="000E0CCD">
      <w:pPr>
        <w:widowControl w:val="0"/>
        <w:autoSpaceDE w:val="0"/>
        <w:autoSpaceDN w:val="0"/>
        <w:adjustRightInd w:val="0"/>
        <w:spacing w:after="0" w:line="240" w:lineRule="auto"/>
        <w:ind w:firstLine="540"/>
        <w:jc w:val="both"/>
      </w:pPr>
      <w:r>
        <w:t>наименование или фамилия, имя, отчество учредителя образовательного учреждения, его место нахождения, график работы, справочный телефон, адрес сайта в сети Интернет, адрес электронной почты;</w:t>
      </w:r>
    </w:p>
    <w:p w:rsidR="000E0CCD" w:rsidRDefault="000E0CCD">
      <w:pPr>
        <w:widowControl w:val="0"/>
        <w:autoSpaceDE w:val="0"/>
        <w:autoSpaceDN w:val="0"/>
        <w:adjustRightInd w:val="0"/>
        <w:spacing w:after="0" w:line="240" w:lineRule="auto"/>
        <w:ind w:firstLine="540"/>
        <w:jc w:val="both"/>
      </w:pPr>
      <w:r>
        <w:t>фамилия, имя, отчество руководителя образовательного учреждения, его место нахождения, график работы, справочный телефон, адрес электронной почты;</w:t>
      </w:r>
    </w:p>
    <w:p w:rsidR="000E0CCD" w:rsidRDefault="000E0CCD">
      <w:pPr>
        <w:widowControl w:val="0"/>
        <w:autoSpaceDE w:val="0"/>
        <w:autoSpaceDN w:val="0"/>
        <w:adjustRightInd w:val="0"/>
        <w:spacing w:after="0" w:line="240" w:lineRule="auto"/>
        <w:ind w:firstLine="540"/>
        <w:jc w:val="both"/>
      </w:pPr>
      <w:r>
        <w:t>наименование структурных подразделений, включая филиалы и представительства, фамилии, имена, отчества, должности их руководителей, места нахождения, графики работы, справочные телефоны, адреса сайтов в сети Интернет, адреса электронной почты, копии положений о структурных подразделениях;</w:t>
      </w:r>
    </w:p>
    <w:p w:rsidR="000E0CCD" w:rsidRDefault="000E0CCD">
      <w:pPr>
        <w:widowControl w:val="0"/>
        <w:autoSpaceDE w:val="0"/>
        <w:autoSpaceDN w:val="0"/>
        <w:adjustRightInd w:val="0"/>
        <w:spacing w:after="0" w:line="240" w:lineRule="auto"/>
        <w:ind w:firstLine="540"/>
        <w:jc w:val="both"/>
      </w:pPr>
      <w: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0E0CCD" w:rsidRDefault="000E0CCD">
      <w:pPr>
        <w:widowControl w:val="0"/>
        <w:autoSpaceDE w:val="0"/>
        <w:autoSpaceDN w:val="0"/>
        <w:adjustRightInd w:val="0"/>
        <w:spacing w:after="0" w:line="240" w:lineRule="auto"/>
        <w:ind w:firstLine="540"/>
        <w:jc w:val="both"/>
      </w:pPr>
      <w:r>
        <w:t>об образовательных стандартах и требованиях, самостоятельно установленных федеральными государственными образовательными учреждениями высшего профессионального образования (при их наличии) (включая копии таких образовательных стандартов и требований);</w:t>
      </w:r>
    </w:p>
    <w:p w:rsidR="000E0CCD" w:rsidRDefault="000E0CCD">
      <w:pPr>
        <w:widowControl w:val="0"/>
        <w:autoSpaceDE w:val="0"/>
        <w:autoSpaceDN w:val="0"/>
        <w:adjustRightInd w:val="0"/>
        <w:spacing w:after="0" w:line="240" w:lineRule="auto"/>
        <w:ind w:firstLine="540"/>
        <w:jc w:val="both"/>
      </w:pPr>
      <w:r>
        <w:t>о персональном составе педагогических (научно-педагогических) работников (фамилия, имя, отчество, занимаемая должность, уровень образования, квалификация, наличие ученой степени, ученого звания);</w:t>
      </w:r>
    </w:p>
    <w:p w:rsidR="000E0CCD" w:rsidRDefault="000E0CCD">
      <w:pPr>
        <w:widowControl w:val="0"/>
        <w:autoSpaceDE w:val="0"/>
        <w:autoSpaceDN w:val="0"/>
        <w:adjustRightInd w:val="0"/>
        <w:spacing w:after="0" w:line="240" w:lineRule="auto"/>
        <w:ind w:firstLine="540"/>
        <w:jc w:val="both"/>
      </w:pPr>
      <w:r>
        <w:t>о материально-техническом обеспечении и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 с указанием перечня зданий, строений, сооружений, помещений и территорий, используемых для осуществления образовательного процесса, их адресов и назначения;</w:t>
      </w:r>
    </w:p>
    <w:p w:rsidR="000E0CCD" w:rsidRDefault="000E0CCD">
      <w:pPr>
        <w:widowControl w:val="0"/>
        <w:autoSpaceDE w:val="0"/>
        <w:autoSpaceDN w:val="0"/>
        <w:adjustRightInd w:val="0"/>
        <w:spacing w:after="0" w:line="240" w:lineRule="auto"/>
        <w:ind w:firstLine="540"/>
        <w:jc w:val="both"/>
      </w:pPr>
      <w:r>
        <w:t>об электронных образовательных ресурсах, доступ к которым обеспечивается обучающимся (включая перечень таких электронных образовательных ресурсов), электронном каталоге изданий, содержащихся в фонде библиотеки образовательного учреждения;</w:t>
      </w:r>
    </w:p>
    <w:p w:rsidR="000E0CCD" w:rsidRDefault="000E0CCD">
      <w:pPr>
        <w:widowControl w:val="0"/>
        <w:autoSpaceDE w:val="0"/>
        <w:autoSpaceDN w:val="0"/>
        <w:adjustRightInd w:val="0"/>
        <w:spacing w:after="0" w:line="240" w:lineRule="auto"/>
        <w:ind w:firstLine="540"/>
        <w:jc w:val="both"/>
      </w:pPr>
      <w:r>
        <w:t>о направлениях научно-исследовательской деятельности, в том числе перечень научно-исследовательских, опытно-конструкторских и технологических работ (включая фамилии, имена, отчества, занимаемые должности, уровень образования, квалификацию, наличие ученой степени, ученого звания, списки научных трудов, достигнутые результаты (открытия, патенты) ведущих ученых по этим направлениям), и базе для ее осуществления, в том числе оснащенность лабораторным оборудованием;</w:t>
      </w:r>
    </w:p>
    <w:p w:rsidR="000E0CCD" w:rsidRDefault="000E0CCD">
      <w:pPr>
        <w:widowControl w:val="0"/>
        <w:autoSpaceDE w:val="0"/>
        <w:autoSpaceDN w:val="0"/>
        <w:adjustRightInd w:val="0"/>
        <w:spacing w:after="0" w:line="240" w:lineRule="auto"/>
        <w:ind w:firstLine="540"/>
        <w:jc w:val="both"/>
      </w:pPr>
      <w:r>
        <w:t>о результатах приема по каждому направлению подготовки (специальности) среднего профессионального образования или высшего профессионального образования, по различным условиям приема (прием на обучение, финансируемое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с указанием средней суммы набранных баллов по всем вступительным испытаниям (только для образовательных учреждений, реализующих основные профессиональные образовательные программы среднего профессионального образования и (или) высшего профессионального образования);</w:t>
      </w:r>
    </w:p>
    <w:p w:rsidR="000E0CCD" w:rsidRDefault="000E0CCD">
      <w:pPr>
        <w:widowControl w:val="0"/>
        <w:autoSpaceDE w:val="0"/>
        <w:autoSpaceDN w:val="0"/>
        <w:adjustRightInd w:val="0"/>
        <w:spacing w:after="0" w:line="240" w:lineRule="auto"/>
        <w:ind w:firstLine="540"/>
        <w:jc w:val="both"/>
      </w:pPr>
      <w:r>
        <w:t>о наличии стипендий и иных видов материальной поддержки, об условиях предоставления их обучающимся (с размещением копий положений и других документов, регламентирующих стипендиальное обеспечение и иные виды поддержки обучающихся (при наличии) в образовательном учреждении);</w:t>
      </w:r>
    </w:p>
    <w:p w:rsidR="000E0CCD" w:rsidRDefault="000E0CCD">
      <w:pPr>
        <w:widowControl w:val="0"/>
        <w:autoSpaceDE w:val="0"/>
        <w:autoSpaceDN w:val="0"/>
        <w:adjustRightInd w:val="0"/>
        <w:spacing w:after="0" w:line="240" w:lineRule="auto"/>
        <w:ind w:firstLine="540"/>
        <w:jc w:val="both"/>
      </w:pPr>
      <w:r>
        <w:t>о поступлении и расходовании финансовых и материальных средств по итогам финансового года;</w:t>
      </w:r>
    </w:p>
    <w:p w:rsidR="000E0CCD" w:rsidRDefault="000E0CCD">
      <w:pPr>
        <w:widowControl w:val="0"/>
        <w:autoSpaceDE w:val="0"/>
        <w:autoSpaceDN w:val="0"/>
        <w:adjustRightInd w:val="0"/>
        <w:spacing w:after="0" w:line="240" w:lineRule="auto"/>
        <w:ind w:firstLine="540"/>
        <w:jc w:val="both"/>
      </w:pPr>
      <w:r>
        <w:t xml:space="preserve">б) порядок оказания платных образовательных услуг с указанием сведений, предусмотренных </w:t>
      </w:r>
      <w:hyperlink r:id="rId6" w:history="1">
        <w:r>
          <w:rPr>
            <w:color w:val="0000FF"/>
          </w:rPr>
          <w:t>Правилами</w:t>
        </w:r>
      </w:hyperlink>
      <w:r>
        <w:t xml:space="preserve"> оказания платных образовательных услуг, утвержденными постановлением Правительства Российской Федерации от 5 июля 2001 г. N 505, в том числе образец договора об оказании платных образовательных услуг, и стоимость платных образовательных услуг;</w:t>
      </w:r>
    </w:p>
    <w:p w:rsidR="000E0CCD" w:rsidRDefault="000E0CCD">
      <w:pPr>
        <w:widowControl w:val="0"/>
        <w:autoSpaceDE w:val="0"/>
        <w:autoSpaceDN w:val="0"/>
        <w:adjustRightInd w:val="0"/>
        <w:spacing w:after="0" w:line="240" w:lineRule="auto"/>
        <w:ind w:firstLine="540"/>
        <w:jc w:val="both"/>
      </w:pPr>
      <w:r>
        <w:t>в) отчет о результатах самообследования деятельности образовательного учреждения;</w:t>
      </w:r>
    </w:p>
    <w:p w:rsidR="000E0CCD" w:rsidRDefault="000E0CCD">
      <w:pPr>
        <w:widowControl w:val="0"/>
        <w:autoSpaceDE w:val="0"/>
        <w:autoSpaceDN w:val="0"/>
        <w:adjustRightInd w:val="0"/>
        <w:spacing w:after="0" w:line="240" w:lineRule="auto"/>
        <w:ind w:firstLine="540"/>
        <w:jc w:val="both"/>
      </w:pPr>
      <w:r>
        <w:t>г) копии:</w:t>
      </w:r>
    </w:p>
    <w:p w:rsidR="000E0CCD" w:rsidRDefault="000E0CCD">
      <w:pPr>
        <w:widowControl w:val="0"/>
        <w:autoSpaceDE w:val="0"/>
        <w:autoSpaceDN w:val="0"/>
        <w:adjustRightInd w:val="0"/>
        <w:spacing w:after="0" w:line="240" w:lineRule="auto"/>
        <w:ind w:firstLine="540"/>
        <w:jc w:val="both"/>
      </w:pPr>
      <w:r>
        <w:t>документа, подтверждающего наличие лицензии на осуществление образовательной деятельности (с приложениями);</w:t>
      </w:r>
    </w:p>
    <w:p w:rsidR="000E0CCD" w:rsidRDefault="000E0CCD">
      <w:pPr>
        <w:widowControl w:val="0"/>
        <w:autoSpaceDE w:val="0"/>
        <w:autoSpaceDN w:val="0"/>
        <w:adjustRightInd w:val="0"/>
        <w:spacing w:after="0" w:line="240" w:lineRule="auto"/>
        <w:ind w:firstLine="540"/>
        <w:jc w:val="both"/>
      </w:pPr>
      <w:r>
        <w:t>свидетельства о государственной аккредитации образовательного учреждения (с приложениями);</w:t>
      </w:r>
    </w:p>
    <w:p w:rsidR="000E0CCD" w:rsidRDefault="000E0CCD">
      <w:pPr>
        <w:widowControl w:val="0"/>
        <w:autoSpaceDE w:val="0"/>
        <w:autoSpaceDN w:val="0"/>
        <w:adjustRightInd w:val="0"/>
        <w:spacing w:after="0" w:line="240" w:lineRule="auto"/>
        <w:ind w:firstLine="540"/>
        <w:jc w:val="both"/>
      </w:pPr>
      <w:r>
        <w:t>утвержденного в установленном порядке плана финансово-хозяйственной деятельности или бюджетной сметы образовательного учреждения;</w:t>
      </w:r>
    </w:p>
    <w:p w:rsidR="000E0CCD" w:rsidRDefault="000E0CCD">
      <w:pPr>
        <w:widowControl w:val="0"/>
        <w:autoSpaceDE w:val="0"/>
        <w:autoSpaceDN w:val="0"/>
        <w:adjustRightInd w:val="0"/>
        <w:spacing w:after="0" w:line="240" w:lineRule="auto"/>
        <w:ind w:firstLine="540"/>
        <w:jc w:val="both"/>
      </w:pPr>
      <w:r>
        <w:t xml:space="preserve">д) сведения, указанные в </w:t>
      </w:r>
      <w:hyperlink r:id="rId7" w:history="1">
        <w:r>
          <w:rPr>
            <w:color w:val="0000FF"/>
          </w:rPr>
          <w:t>пункте 3(2) статьи 32</w:t>
        </w:r>
      </w:hyperlink>
      <w:r>
        <w:t xml:space="preserve"> Федерального закона "О некоммерческих организациях".</w:t>
      </w:r>
    </w:p>
    <w:p w:rsidR="000E0CCD" w:rsidRDefault="000E0CCD">
      <w:pPr>
        <w:widowControl w:val="0"/>
        <w:autoSpaceDE w:val="0"/>
        <w:autoSpaceDN w:val="0"/>
        <w:adjustRightInd w:val="0"/>
        <w:spacing w:after="0" w:line="240" w:lineRule="auto"/>
        <w:ind w:firstLine="540"/>
        <w:jc w:val="both"/>
      </w:pPr>
      <w:r>
        <w:t>3. Пользователю должна предоставляться наглядная информация о структуре сайта, включающая в себя ссылки на следующие информационно-образовательные ресурсы:</w:t>
      </w:r>
    </w:p>
    <w:p w:rsidR="000E0CCD" w:rsidRDefault="000E0CCD">
      <w:pPr>
        <w:widowControl w:val="0"/>
        <w:autoSpaceDE w:val="0"/>
        <w:autoSpaceDN w:val="0"/>
        <w:adjustRightInd w:val="0"/>
        <w:spacing w:after="0" w:line="240" w:lineRule="auto"/>
        <w:ind w:firstLine="540"/>
        <w:jc w:val="both"/>
      </w:pPr>
      <w:r>
        <w:t>официальный сайт Министерства образования и науки Российской Федерации - http://www.mon.gov.ru;</w:t>
      </w:r>
    </w:p>
    <w:p w:rsidR="000E0CCD" w:rsidRDefault="000E0CCD">
      <w:pPr>
        <w:widowControl w:val="0"/>
        <w:autoSpaceDE w:val="0"/>
        <w:autoSpaceDN w:val="0"/>
        <w:adjustRightInd w:val="0"/>
        <w:spacing w:after="0" w:line="240" w:lineRule="auto"/>
        <w:ind w:firstLine="540"/>
        <w:jc w:val="both"/>
      </w:pPr>
      <w:r>
        <w:t>федеральный портал "Российское образование" - http://www.edu.ru;</w:t>
      </w:r>
    </w:p>
    <w:p w:rsidR="000E0CCD" w:rsidRDefault="000E0CCD">
      <w:pPr>
        <w:widowControl w:val="0"/>
        <w:autoSpaceDE w:val="0"/>
        <w:autoSpaceDN w:val="0"/>
        <w:adjustRightInd w:val="0"/>
        <w:spacing w:after="0" w:line="240" w:lineRule="auto"/>
        <w:ind w:firstLine="540"/>
        <w:jc w:val="both"/>
      </w:pPr>
      <w:r>
        <w:t>информационная система "Единое окно доступа к образовательным ресурсам" - http://window.edu.ru;</w:t>
      </w:r>
    </w:p>
    <w:p w:rsidR="000E0CCD" w:rsidRDefault="000E0CCD">
      <w:pPr>
        <w:widowControl w:val="0"/>
        <w:autoSpaceDE w:val="0"/>
        <w:autoSpaceDN w:val="0"/>
        <w:adjustRightInd w:val="0"/>
        <w:spacing w:after="0" w:line="240" w:lineRule="auto"/>
        <w:ind w:firstLine="540"/>
        <w:jc w:val="both"/>
      </w:pPr>
      <w:r>
        <w:t>единая коллекция цифровых образовательных ресурсов - http://school-collection.edu.ru;</w:t>
      </w:r>
    </w:p>
    <w:p w:rsidR="000E0CCD" w:rsidRDefault="000E0CCD">
      <w:pPr>
        <w:widowControl w:val="0"/>
        <w:autoSpaceDE w:val="0"/>
        <w:autoSpaceDN w:val="0"/>
        <w:adjustRightInd w:val="0"/>
        <w:spacing w:after="0" w:line="240" w:lineRule="auto"/>
        <w:ind w:firstLine="540"/>
        <w:jc w:val="both"/>
      </w:pPr>
      <w:r>
        <w:t>федеральный центр информационно-образовательных ресурсов - http://fcior.edu.ru.</w:t>
      </w:r>
    </w:p>
    <w:p w:rsidR="000E0CCD" w:rsidRDefault="000E0CCD">
      <w:pPr>
        <w:widowControl w:val="0"/>
        <w:autoSpaceDE w:val="0"/>
        <w:autoSpaceDN w:val="0"/>
        <w:adjustRightInd w:val="0"/>
        <w:spacing w:after="0" w:line="240" w:lineRule="auto"/>
        <w:ind w:firstLine="540"/>
        <w:jc w:val="both"/>
      </w:pPr>
      <w:r>
        <w:t xml:space="preserve">4. Информация, указанная в </w:t>
      </w:r>
      <w:hyperlink w:anchor="Par31" w:history="1">
        <w:r>
          <w:rPr>
            <w:color w:val="0000FF"/>
          </w:rPr>
          <w:t>пункте 2</w:t>
        </w:r>
      </w:hyperlink>
      <w:r>
        <w:t xml:space="preserve"> настоящих Правил, размещается на официальном сайте образовательного учреждения в сети Интернет в текстовой и (или) табличной формах, а также в форме копий документов в соответствии с требованиями к структуре сайта и формату представления информации, установленными Федеральной службой по надзору в сфере образования и науки.</w:t>
      </w:r>
    </w:p>
    <w:p w:rsidR="000E0CCD" w:rsidRDefault="000E0CCD">
      <w:pPr>
        <w:widowControl w:val="0"/>
        <w:autoSpaceDE w:val="0"/>
        <w:autoSpaceDN w:val="0"/>
        <w:adjustRightInd w:val="0"/>
        <w:spacing w:after="0" w:line="240" w:lineRule="auto"/>
        <w:ind w:firstLine="540"/>
        <w:jc w:val="both"/>
      </w:pPr>
      <w:r>
        <w:t xml:space="preserve">5. При размещении информации на официальных сайтах образовательных учреждений в сети Интернет и ее обновлении обеспечивается соблюдение требований </w:t>
      </w:r>
      <w:hyperlink r:id="rId8" w:history="1">
        <w:r>
          <w:rPr>
            <w:color w:val="0000FF"/>
          </w:rPr>
          <w:t>законодательства</w:t>
        </w:r>
      </w:hyperlink>
      <w:r>
        <w:t xml:space="preserve"> Российской Федерации о персональных данных.</w:t>
      </w:r>
    </w:p>
    <w:p w:rsidR="000E0CCD" w:rsidRDefault="000E0CCD">
      <w:pPr>
        <w:widowControl w:val="0"/>
        <w:autoSpaceDE w:val="0"/>
        <w:autoSpaceDN w:val="0"/>
        <w:adjustRightInd w:val="0"/>
        <w:spacing w:after="0" w:line="240" w:lineRule="auto"/>
        <w:ind w:firstLine="540"/>
        <w:jc w:val="both"/>
      </w:pPr>
      <w:r>
        <w:t>6. Технологические и программные средства, которые используются для функционирования официальных сайтов образовательных учреждений в сети Интернет, должны обеспечивать:</w:t>
      </w:r>
    </w:p>
    <w:p w:rsidR="000E0CCD" w:rsidRDefault="000E0CCD">
      <w:pPr>
        <w:widowControl w:val="0"/>
        <w:autoSpaceDE w:val="0"/>
        <w:autoSpaceDN w:val="0"/>
        <w:adjustRightInd w:val="0"/>
        <w:spacing w:after="0" w:line="240" w:lineRule="auto"/>
        <w:ind w:firstLine="540"/>
        <w:jc w:val="both"/>
      </w:pPr>
      <w:r>
        <w:t>а) доступ пользователей для ознакомления с размещенной на сайтах информацией на основе свободного и общедоступного программного обеспечения;</w:t>
      </w:r>
    </w:p>
    <w:p w:rsidR="000E0CCD" w:rsidRDefault="000E0CCD">
      <w:pPr>
        <w:widowControl w:val="0"/>
        <w:autoSpaceDE w:val="0"/>
        <w:autoSpaceDN w:val="0"/>
        <w:adjustRightInd w:val="0"/>
        <w:spacing w:after="0" w:line="240" w:lineRule="auto"/>
        <w:ind w:firstLine="540"/>
        <w:jc w:val="both"/>
      </w:pPr>
      <w:r>
        <w:t>б) защиту информации от уничтожения, модификации и блокирования доступа к ней, а также от иных неправомерных действий в отношении такой информации;</w:t>
      </w:r>
    </w:p>
    <w:p w:rsidR="000E0CCD" w:rsidRDefault="000E0CCD">
      <w:pPr>
        <w:widowControl w:val="0"/>
        <w:autoSpaceDE w:val="0"/>
        <w:autoSpaceDN w:val="0"/>
        <w:adjustRightInd w:val="0"/>
        <w:spacing w:after="0" w:line="240" w:lineRule="auto"/>
        <w:ind w:firstLine="540"/>
        <w:jc w:val="both"/>
      </w:pPr>
      <w:r>
        <w:t>в) возможность копирования информации на резервный носитель, обеспечивающий ее восстановление.</w:t>
      </w:r>
    </w:p>
    <w:p w:rsidR="000E0CCD" w:rsidRDefault="000E0CCD">
      <w:pPr>
        <w:widowControl w:val="0"/>
        <w:autoSpaceDE w:val="0"/>
        <w:autoSpaceDN w:val="0"/>
        <w:adjustRightInd w:val="0"/>
        <w:spacing w:after="0" w:line="240" w:lineRule="auto"/>
        <w:ind w:firstLine="540"/>
        <w:jc w:val="both"/>
      </w:pPr>
      <w:r>
        <w:t>7. Информация на официальных сайтах образовательных учреждений в сети Интернет должна размещаться на русском языке, может быть размещена на государственных языках республик, входящих в состав Российской Федерации, а также на иностранных языках.</w:t>
      </w:r>
    </w:p>
    <w:p w:rsidR="000E0CCD" w:rsidRDefault="000E0CCD">
      <w:pPr>
        <w:widowControl w:val="0"/>
        <w:autoSpaceDE w:val="0"/>
        <w:autoSpaceDN w:val="0"/>
        <w:adjustRightInd w:val="0"/>
        <w:spacing w:after="0" w:line="240" w:lineRule="auto"/>
        <w:jc w:val="both"/>
      </w:pPr>
    </w:p>
    <w:p w:rsidR="000E0CCD" w:rsidRDefault="000E0CCD">
      <w:pPr>
        <w:widowControl w:val="0"/>
        <w:autoSpaceDE w:val="0"/>
        <w:autoSpaceDN w:val="0"/>
        <w:adjustRightInd w:val="0"/>
        <w:spacing w:after="0" w:line="240" w:lineRule="auto"/>
        <w:ind w:firstLine="540"/>
        <w:jc w:val="both"/>
      </w:pPr>
    </w:p>
    <w:p w:rsidR="000E0CCD" w:rsidRDefault="000E0CCD">
      <w:pPr>
        <w:widowControl w:val="0"/>
        <w:pBdr>
          <w:bottom w:val="single" w:sz="6" w:space="0" w:color="auto"/>
        </w:pBdr>
        <w:autoSpaceDE w:val="0"/>
        <w:autoSpaceDN w:val="0"/>
        <w:adjustRightInd w:val="0"/>
        <w:spacing w:after="0" w:line="240" w:lineRule="auto"/>
        <w:rPr>
          <w:sz w:val="5"/>
          <w:szCs w:val="5"/>
        </w:rPr>
      </w:pPr>
    </w:p>
    <w:p w:rsidR="000E0CCD" w:rsidRDefault="000E0CCD"/>
    <w:sectPr w:rsidR="000E0CCD" w:rsidSect="00653F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57E6"/>
    <w:rsid w:val="000039D6"/>
    <w:rsid w:val="00003D33"/>
    <w:rsid w:val="00003FB8"/>
    <w:rsid w:val="0000526E"/>
    <w:rsid w:val="000064F8"/>
    <w:rsid w:val="0000650A"/>
    <w:rsid w:val="000068C2"/>
    <w:rsid w:val="00010BCC"/>
    <w:rsid w:val="00011151"/>
    <w:rsid w:val="00011B96"/>
    <w:rsid w:val="000125F3"/>
    <w:rsid w:val="000139E7"/>
    <w:rsid w:val="00014ABA"/>
    <w:rsid w:val="00014C8D"/>
    <w:rsid w:val="00014FF9"/>
    <w:rsid w:val="000161B7"/>
    <w:rsid w:val="000165E5"/>
    <w:rsid w:val="00016DCD"/>
    <w:rsid w:val="000206A0"/>
    <w:rsid w:val="00021398"/>
    <w:rsid w:val="00021D9F"/>
    <w:rsid w:val="00022EA0"/>
    <w:rsid w:val="0002386C"/>
    <w:rsid w:val="00023940"/>
    <w:rsid w:val="00023C88"/>
    <w:rsid w:val="00025885"/>
    <w:rsid w:val="0002627B"/>
    <w:rsid w:val="000269B8"/>
    <w:rsid w:val="00026BA2"/>
    <w:rsid w:val="00027785"/>
    <w:rsid w:val="00030599"/>
    <w:rsid w:val="0003117D"/>
    <w:rsid w:val="0003297C"/>
    <w:rsid w:val="0003321B"/>
    <w:rsid w:val="00033354"/>
    <w:rsid w:val="00033880"/>
    <w:rsid w:val="000342C4"/>
    <w:rsid w:val="00034A4E"/>
    <w:rsid w:val="00034FB9"/>
    <w:rsid w:val="00035B05"/>
    <w:rsid w:val="00035B55"/>
    <w:rsid w:val="00036AD1"/>
    <w:rsid w:val="0003773C"/>
    <w:rsid w:val="00037878"/>
    <w:rsid w:val="00037C23"/>
    <w:rsid w:val="0004000B"/>
    <w:rsid w:val="0004047B"/>
    <w:rsid w:val="00040F8C"/>
    <w:rsid w:val="00042A6C"/>
    <w:rsid w:val="00043C19"/>
    <w:rsid w:val="00043EF7"/>
    <w:rsid w:val="00044AD1"/>
    <w:rsid w:val="000456F4"/>
    <w:rsid w:val="00046B36"/>
    <w:rsid w:val="00051127"/>
    <w:rsid w:val="000523CE"/>
    <w:rsid w:val="00053109"/>
    <w:rsid w:val="000539E8"/>
    <w:rsid w:val="00053F8A"/>
    <w:rsid w:val="000545D1"/>
    <w:rsid w:val="000549BA"/>
    <w:rsid w:val="00057859"/>
    <w:rsid w:val="00057F15"/>
    <w:rsid w:val="0006023D"/>
    <w:rsid w:val="00062BCA"/>
    <w:rsid w:val="00064F91"/>
    <w:rsid w:val="00066005"/>
    <w:rsid w:val="000661E6"/>
    <w:rsid w:val="00066B0D"/>
    <w:rsid w:val="00066FE4"/>
    <w:rsid w:val="00073652"/>
    <w:rsid w:val="00073A99"/>
    <w:rsid w:val="00073DCC"/>
    <w:rsid w:val="000745C8"/>
    <w:rsid w:val="00074860"/>
    <w:rsid w:val="00074F4A"/>
    <w:rsid w:val="0007526E"/>
    <w:rsid w:val="000769E7"/>
    <w:rsid w:val="000774AA"/>
    <w:rsid w:val="00077710"/>
    <w:rsid w:val="00080C16"/>
    <w:rsid w:val="000826F4"/>
    <w:rsid w:val="000835B2"/>
    <w:rsid w:val="000922A9"/>
    <w:rsid w:val="0009298D"/>
    <w:rsid w:val="00093F27"/>
    <w:rsid w:val="00094F1C"/>
    <w:rsid w:val="00096EF9"/>
    <w:rsid w:val="00097A38"/>
    <w:rsid w:val="000A0257"/>
    <w:rsid w:val="000A126A"/>
    <w:rsid w:val="000A3317"/>
    <w:rsid w:val="000A3696"/>
    <w:rsid w:val="000A3E42"/>
    <w:rsid w:val="000A3F8F"/>
    <w:rsid w:val="000A43F1"/>
    <w:rsid w:val="000A4DCF"/>
    <w:rsid w:val="000A4E29"/>
    <w:rsid w:val="000A53C5"/>
    <w:rsid w:val="000A5594"/>
    <w:rsid w:val="000A6DBA"/>
    <w:rsid w:val="000A73CD"/>
    <w:rsid w:val="000B01B7"/>
    <w:rsid w:val="000B08B4"/>
    <w:rsid w:val="000B1403"/>
    <w:rsid w:val="000B2C8D"/>
    <w:rsid w:val="000B3FD6"/>
    <w:rsid w:val="000B4F94"/>
    <w:rsid w:val="000B5153"/>
    <w:rsid w:val="000B5380"/>
    <w:rsid w:val="000B5984"/>
    <w:rsid w:val="000B6A3D"/>
    <w:rsid w:val="000C3609"/>
    <w:rsid w:val="000C38E2"/>
    <w:rsid w:val="000C42A0"/>
    <w:rsid w:val="000C559E"/>
    <w:rsid w:val="000C6EDC"/>
    <w:rsid w:val="000D1669"/>
    <w:rsid w:val="000D2011"/>
    <w:rsid w:val="000D2445"/>
    <w:rsid w:val="000D25BC"/>
    <w:rsid w:val="000D34EF"/>
    <w:rsid w:val="000D3B05"/>
    <w:rsid w:val="000D536C"/>
    <w:rsid w:val="000D5A41"/>
    <w:rsid w:val="000E001D"/>
    <w:rsid w:val="000E0570"/>
    <w:rsid w:val="000E0CCD"/>
    <w:rsid w:val="000E1023"/>
    <w:rsid w:val="000E22C7"/>
    <w:rsid w:val="000E23D8"/>
    <w:rsid w:val="000E414A"/>
    <w:rsid w:val="000E610D"/>
    <w:rsid w:val="000E622F"/>
    <w:rsid w:val="000F0F7B"/>
    <w:rsid w:val="000F12EA"/>
    <w:rsid w:val="000F4AF6"/>
    <w:rsid w:val="00100316"/>
    <w:rsid w:val="001019E8"/>
    <w:rsid w:val="00101B1C"/>
    <w:rsid w:val="00106CB9"/>
    <w:rsid w:val="00110736"/>
    <w:rsid w:val="001115E4"/>
    <w:rsid w:val="00112DC5"/>
    <w:rsid w:val="00114232"/>
    <w:rsid w:val="00114999"/>
    <w:rsid w:val="00115DF8"/>
    <w:rsid w:val="0011616A"/>
    <w:rsid w:val="001179AC"/>
    <w:rsid w:val="001213CA"/>
    <w:rsid w:val="00122675"/>
    <w:rsid w:val="0012286E"/>
    <w:rsid w:val="001247DC"/>
    <w:rsid w:val="00125665"/>
    <w:rsid w:val="001256C6"/>
    <w:rsid w:val="00127765"/>
    <w:rsid w:val="00127835"/>
    <w:rsid w:val="001278FA"/>
    <w:rsid w:val="00127C5B"/>
    <w:rsid w:val="00131AD1"/>
    <w:rsid w:val="00131D32"/>
    <w:rsid w:val="00132DF5"/>
    <w:rsid w:val="00132E01"/>
    <w:rsid w:val="00133452"/>
    <w:rsid w:val="0013408E"/>
    <w:rsid w:val="00134F5C"/>
    <w:rsid w:val="001358CB"/>
    <w:rsid w:val="001368AB"/>
    <w:rsid w:val="00137413"/>
    <w:rsid w:val="0013765C"/>
    <w:rsid w:val="001379FA"/>
    <w:rsid w:val="0014126E"/>
    <w:rsid w:val="0014274C"/>
    <w:rsid w:val="001432E7"/>
    <w:rsid w:val="00143E8E"/>
    <w:rsid w:val="00146EF0"/>
    <w:rsid w:val="00147067"/>
    <w:rsid w:val="00147180"/>
    <w:rsid w:val="00147F83"/>
    <w:rsid w:val="00150DF6"/>
    <w:rsid w:val="0015316B"/>
    <w:rsid w:val="001559AE"/>
    <w:rsid w:val="00156D21"/>
    <w:rsid w:val="00157F09"/>
    <w:rsid w:val="00160F7A"/>
    <w:rsid w:val="00161426"/>
    <w:rsid w:val="00162D4E"/>
    <w:rsid w:val="00163BD6"/>
    <w:rsid w:val="001646E0"/>
    <w:rsid w:val="001649FC"/>
    <w:rsid w:val="0017053F"/>
    <w:rsid w:val="00170CEF"/>
    <w:rsid w:val="00171923"/>
    <w:rsid w:val="00171B6A"/>
    <w:rsid w:val="00171D7E"/>
    <w:rsid w:val="00173613"/>
    <w:rsid w:val="00175C1B"/>
    <w:rsid w:val="001769F8"/>
    <w:rsid w:val="001770C8"/>
    <w:rsid w:val="00180DEE"/>
    <w:rsid w:val="00181717"/>
    <w:rsid w:val="00181DA7"/>
    <w:rsid w:val="0018292B"/>
    <w:rsid w:val="00183F76"/>
    <w:rsid w:val="00184F40"/>
    <w:rsid w:val="00185434"/>
    <w:rsid w:val="00185AD8"/>
    <w:rsid w:val="001865DE"/>
    <w:rsid w:val="0018766C"/>
    <w:rsid w:val="00191945"/>
    <w:rsid w:val="00193489"/>
    <w:rsid w:val="001936B7"/>
    <w:rsid w:val="0019390D"/>
    <w:rsid w:val="00194BC6"/>
    <w:rsid w:val="0019545A"/>
    <w:rsid w:val="00195B7D"/>
    <w:rsid w:val="00196925"/>
    <w:rsid w:val="001A0B87"/>
    <w:rsid w:val="001A123A"/>
    <w:rsid w:val="001A1930"/>
    <w:rsid w:val="001A1F0B"/>
    <w:rsid w:val="001A2AD0"/>
    <w:rsid w:val="001A3265"/>
    <w:rsid w:val="001A3699"/>
    <w:rsid w:val="001A46F4"/>
    <w:rsid w:val="001A4C20"/>
    <w:rsid w:val="001A6163"/>
    <w:rsid w:val="001A695A"/>
    <w:rsid w:val="001B00A2"/>
    <w:rsid w:val="001B00C7"/>
    <w:rsid w:val="001B2149"/>
    <w:rsid w:val="001B2C68"/>
    <w:rsid w:val="001B2EE7"/>
    <w:rsid w:val="001B3DB5"/>
    <w:rsid w:val="001B4164"/>
    <w:rsid w:val="001B58F4"/>
    <w:rsid w:val="001B6E7F"/>
    <w:rsid w:val="001B77A0"/>
    <w:rsid w:val="001C0C33"/>
    <w:rsid w:val="001C0DDB"/>
    <w:rsid w:val="001C1B33"/>
    <w:rsid w:val="001C2C60"/>
    <w:rsid w:val="001C3DB2"/>
    <w:rsid w:val="001C3ECB"/>
    <w:rsid w:val="001C552A"/>
    <w:rsid w:val="001C587A"/>
    <w:rsid w:val="001C5D2B"/>
    <w:rsid w:val="001C6DB4"/>
    <w:rsid w:val="001C7B2C"/>
    <w:rsid w:val="001D1915"/>
    <w:rsid w:val="001D1DE8"/>
    <w:rsid w:val="001D2975"/>
    <w:rsid w:val="001D6FF4"/>
    <w:rsid w:val="001D7901"/>
    <w:rsid w:val="001D7946"/>
    <w:rsid w:val="001D7DD3"/>
    <w:rsid w:val="001E0195"/>
    <w:rsid w:val="001E0E2A"/>
    <w:rsid w:val="001E23E7"/>
    <w:rsid w:val="001E38C2"/>
    <w:rsid w:val="001E3BEA"/>
    <w:rsid w:val="001E3FD9"/>
    <w:rsid w:val="001E432C"/>
    <w:rsid w:val="001E4EEB"/>
    <w:rsid w:val="001E54F7"/>
    <w:rsid w:val="001E555F"/>
    <w:rsid w:val="001E6FBC"/>
    <w:rsid w:val="001E7E6B"/>
    <w:rsid w:val="001F2034"/>
    <w:rsid w:val="001F289C"/>
    <w:rsid w:val="001F2AB6"/>
    <w:rsid w:val="001F30E4"/>
    <w:rsid w:val="001F3396"/>
    <w:rsid w:val="001F498F"/>
    <w:rsid w:val="001F5B0E"/>
    <w:rsid w:val="001F6535"/>
    <w:rsid w:val="001F681C"/>
    <w:rsid w:val="001F703C"/>
    <w:rsid w:val="001F7664"/>
    <w:rsid w:val="001F7A25"/>
    <w:rsid w:val="0020269B"/>
    <w:rsid w:val="002031CA"/>
    <w:rsid w:val="00203399"/>
    <w:rsid w:val="002037A4"/>
    <w:rsid w:val="00206EFB"/>
    <w:rsid w:val="00211BEC"/>
    <w:rsid w:val="00211E31"/>
    <w:rsid w:val="00212B4D"/>
    <w:rsid w:val="002131BE"/>
    <w:rsid w:val="00214C11"/>
    <w:rsid w:val="00214CBE"/>
    <w:rsid w:val="00214D9E"/>
    <w:rsid w:val="00215182"/>
    <w:rsid w:val="00215E77"/>
    <w:rsid w:val="00217472"/>
    <w:rsid w:val="00220235"/>
    <w:rsid w:val="002208A6"/>
    <w:rsid w:val="00220943"/>
    <w:rsid w:val="00220CAB"/>
    <w:rsid w:val="00221458"/>
    <w:rsid w:val="00222616"/>
    <w:rsid w:val="00222BEF"/>
    <w:rsid w:val="0022475D"/>
    <w:rsid w:val="002259B8"/>
    <w:rsid w:val="002263B6"/>
    <w:rsid w:val="0022685D"/>
    <w:rsid w:val="00226995"/>
    <w:rsid w:val="002269E1"/>
    <w:rsid w:val="00226C66"/>
    <w:rsid w:val="00231721"/>
    <w:rsid w:val="00231E59"/>
    <w:rsid w:val="00232380"/>
    <w:rsid w:val="002333D0"/>
    <w:rsid w:val="00233B79"/>
    <w:rsid w:val="00234035"/>
    <w:rsid w:val="00234095"/>
    <w:rsid w:val="00234C4E"/>
    <w:rsid w:val="00234E95"/>
    <w:rsid w:val="00235BE5"/>
    <w:rsid w:val="0024005A"/>
    <w:rsid w:val="00240F0B"/>
    <w:rsid w:val="002427E6"/>
    <w:rsid w:val="002440F9"/>
    <w:rsid w:val="00245583"/>
    <w:rsid w:val="00246716"/>
    <w:rsid w:val="00246757"/>
    <w:rsid w:val="00246FEE"/>
    <w:rsid w:val="00247D7E"/>
    <w:rsid w:val="0025142A"/>
    <w:rsid w:val="0025193D"/>
    <w:rsid w:val="00251FB5"/>
    <w:rsid w:val="0025217C"/>
    <w:rsid w:val="002524AE"/>
    <w:rsid w:val="00254303"/>
    <w:rsid w:val="002554C4"/>
    <w:rsid w:val="002565DB"/>
    <w:rsid w:val="00261385"/>
    <w:rsid w:val="00262779"/>
    <w:rsid w:val="00263FCF"/>
    <w:rsid w:val="00265AEE"/>
    <w:rsid w:val="00266284"/>
    <w:rsid w:val="00266DBB"/>
    <w:rsid w:val="0027037E"/>
    <w:rsid w:val="00271CA4"/>
    <w:rsid w:val="0027207A"/>
    <w:rsid w:val="00273CD1"/>
    <w:rsid w:val="0027485C"/>
    <w:rsid w:val="00275434"/>
    <w:rsid w:val="00276837"/>
    <w:rsid w:val="00276FCC"/>
    <w:rsid w:val="00276FE5"/>
    <w:rsid w:val="0028155A"/>
    <w:rsid w:val="002815FF"/>
    <w:rsid w:val="00282D2C"/>
    <w:rsid w:val="0028394E"/>
    <w:rsid w:val="00283ECB"/>
    <w:rsid w:val="00284FE0"/>
    <w:rsid w:val="00285F4B"/>
    <w:rsid w:val="00290048"/>
    <w:rsid w:val="00290DAC"/>
    <w:rsid w:val="00291CE0"/>
    <w:rsid w:val="00293E05"/>
    <w:rsid w:val="0029422C"/>
    <w:rsid w:val="0029571D"/>
    <w:rsid w:val="0029638F"/>
    <w:rsid w:val="002A100E"/>
    <w:rsid w:val="002A1126"/>
    <w:rsid w:val="002A1D4D"/>
    <w:rsid w:val="002A4A0A"/>
    <w:rsid w:val="002A5011"/>
    <w:rsid w:val="002A5E2D"/>
    <w:rsid w:val="002A789A"/>
    <w:rsid w:val="002B302F"/>
    <w:rsid w:val="002B42D0"/>
    <w:rsid w:val="002B4B13"/>
    <w:rsid w:val="002B57DC"/>
    <w:rsid w:val="002B63AE"/>
    <w:rsid w:val="002B712A"/>
    <w:rsid w:val="002B780C"/>
    <w:rsid w:val="002C01A8"/>
    <w:rsid w:val="002C0756"/>
    <w:rsid w:val="002C3ED1"/>
    <w:rsid w:val="002C464B"/>
    <w:rsid w:val="002C4EAA"/>
    <w:rsid w:val="002C7716"/>
    <w:rsid w:val="002D0090"/>
    <w:rsid w:val="002D0381"/>
    <w:rsid w:val="002D0387"/>
    <w:rsid w:val="002D1267"/>
    <w:rsid w:val="002D3E1D"/>
    <w:rsid w:val="002D479F"/>
    <w:rsid w:val="002D47D0"/>
    <w:rsid w:val="002D67C2"/>
    <w:rsid w:val="002D7B1F"/>
    <w:rsid w:val="002D7FB5"/>
    <w:rsid w:val="002E02EF"/>
    <w:rsid w:val="002E0FD7"/>
    <w:rsid w:val="002E2A6D"/>
    <w:rsid w:val="002E54F8"/>
    <w:rsid w:val="002E6800"/>
    <w:rsid w:val="002E6879"/>
    <w:rsid w:val="002E715D"/>
    <w:rsid w:val="002E7DE3"/>
    <w:rsid w:val="002F10ED"/>
    <w:rsid w:val="002F1CCE"/>
    <w:rsid w:val="002F40A4"/>
    <w:rsid w:val="002F53AF"/>
    <w:rsid w:val="002F5E46"/>
    <w:rsid w:val="00301AD3"/>
    <w:rsid w:val="0030227F"/>
    <w:rsid w:val="003026F9"/>
    <w:rsid w:val="00304112"/>
    <w:rsid w:val="003045F7"/>
    <w:rsid w:val="00305B77"/>
    <w:rsid w:val="00306A08"/>
    <w:rsid w:val="003108B0"/>
    <w:rsid w:val="00311EB7"/>
    <w:rsid w:val="00312A58"/>
    <w:rsid w:val="00312D90"/>
    <w:rsid w:val="00312D95"/>
    <w:rsid w:val="00314433"/>
    <w:rsid w:val="00314DC3"/>
    <w:rsid w:val="0031652A"/>
    <w:rsid w:val="00316BA2"/>
    <w:rsid w:val="00320F23"/>
    <w:rsid w:val="0032124F"/>
    <w:rsid w:val="00321836"/>
    <w:rsid w:val="00326963"/>
    <w:rsid w:val="0032696E"/>
    <w:rsid w:val="00327211"/>
    <w:rsid w:val="00331C40"/>
    <w:rsid w:val="003329FA"/>
    <w:rsid w:val="00334188"/>
    <w:rsid w:val="003347F7"/>
    <w:rsid w:val="00335A17"/>
    <w:rsid w:val="00337808"/>
    <w:rsid w:val="003404E6"/>
    <w:rsid w:val="003419D9"/>
    <w:rsid w:val="00341CD3"/>
    <w:rsid w:val="003423FF"/>
    <w:rsid w:val="00343F40"/>
    <w:rsid w:val="0034628A"/>
    <w:rsid w:val="0034729B"/>
    <w:rsid w:val="003472A0"/>
    <w:rsid w:val="003475C0"/>
    <w:rsid w:val="00351339"/>
    <w:rsid w:val="00352983"/>
    <w:rsid w:val="00353FD3"/>
    <w:rsid w:val="00354838"/>
    <w:rsid w:val="00354B46"/>
    <w:rsid w:val="0035536F"/>
    <w:rsid w:val="00356098"/>
    <w:rsid w:val="00356803"/>
    <w:rsid w:val="0035789A"/>
    <w:rsid w:val="00360749"/>
    <w:rsid w:val="003614F7"/>
    <w:rsid w:val="0036175E"/>
    <w:rsid w:val="003667A8"/>
    <w:rsid w:val="0036727D"/>
    <w:rsid w:val="003706EB"/>
    <w:rsid w:val="003707D5"/>
    <w:rsid w:val="003729F4"/>
    <w:rsid w:val="00372F02"/>
    <w:rsid w:val="00373467"/>
    <w:rsid w:val="00373482"/>
    <w:rsid w:val="003749DC"/>
    <w:rsid w:val="00377A7C"/>
    <w:rsid w:val="00377DBF"/>
    <w:rsid w:val="00377F65"/>
    <w:rsid w:val="003801AA"/>
    <w:rsid w:val="0038154F"/>
    <w:rsid w:val="003818FC"/>
    <w:rsid w:val="00383E2B"/>
    <w:rsid w:val="003846FD"/>
    <w:rsid w:val="0038669A"/>
    <w:rsid w:val="003877B3"/>
    <w:rsid w:val="00395F9B"/>
    <w:rsid w:val="0039686A"/>
    <w:rsid w:val="003A00CD"/>
    <w:rsid w:val="003A022C"/>
    <w:rsid w:val="003A0450"/>
    <w:rsid w:val="003A1BDC"/>
    <w:rsid w:val="003A1D91"/>
    <w:rsid w:val="003A30F9"/>
    <w:rsid w:val="003A4B0B"/>
    <w:rsid w:val="003A5143"/>
    <w:rsid w:val="003A5C73"/>
    <w:rsid w:val="003B0CBA"/>
    <w:rsid w:val="003B310B"/>
    <w:rsid w:val="003B385C"/>
    <w:rsid w:val="003B3DC0"/>
    <w:rsid w:val="003B5626"/>
    <w:rsid w:val="003B796E"/>
    <w:rsid w:val="003C0374"/>
    <w:rsid w:val="003C13C0"/>
    <w:rsid w:val="003C17FF"/>
    <w:rsid w:val="003C1A15"/>
    <w:rsid w:val="003C3C2E"/>
    <w:rsid w:val="003C3D91"/>
    <w:rsid w:val="003C4C41"/>
    <w:rsid w:val="003C528D"/>
    <w:rsid w:val="003C5730"/>
    <w:rsid w:val="003C6859"/>
    <w:rsid w:val="003C7A42"/>
    <w:rsid w:val="003D2B57"/>
    <w:rsid w:val="003D3392"/>
    <w:rsid w:val="003D3FC8"/>
    <w:rsid w:val="003D4E1C"/>
    <w:rsid w:val="003D6812"/>
    <w:rsid w:val="003D6D0B"/>
    <w:rsid w:val="003D7135"/>
    <w:rsid w:val="003D7D3C"/>
    <w:rsid w:val="003E174E"/>
    <w:rsid w:val="003E3873"/>
    <w:rsid w:val="003E49ED"/>
    <w:rsid w:val="003E5150"/>
    <w:rsid w:val="003E53AD"/>
    <w:rsid w:val="003F06DC"/>
    <w:rsid w:val="003F0FE3"/>
    <w:rsid w:val="003F2EB5"/>
    <w:rsid w:val="00400056"/>
    <w:rsid w:val="004015B5"/>
    <w:rsid w:val="00401A90"/>
    <w:rsid w:val="004034C1"/>
    <w:rsid w:val="00404E6C"/>
    <w:rsid w:val="004053ED"/>
    <w:rsid w:val="00406235"/>
    <w:rsid w:val="00406C09"/>
    <w:rsid w:val="0040769D"/>
    <w:rsid w:val="00407DC3"/>
    <w:rsid w:val="00410888"/>
    <w:rsid w:val="00414D81"/>
    <w:rsid w:val="00415D03"/>
    <w:rsid w:val="004168FF"/>
    <w:rsid w:val="00417040"/>
    <w:rsid w:val="0041762F"/>
    <w:rsid w:val="004216CF"/>
    <w:rsid w:val="0042310B"/>
    <w:rsid w:val="0042371B"/>
    <w:rsid w:val="0042401A"/>
    <w:rsid w:val="00426757"/>
    <w:rsid w:val="004268D0"/>
    <w:rsid w:val="00430D0B"/>
    <w:rsid w:val="00431E30"/>
    <w:rsid w:val="0043261D"/>
    <w:rsid w:val="00433EEC"/>
    <w:rsid w:val="004346DA"/>
    <w:rsid w:val="0043473C"/>
    <w:rsid w:val="00434980"/>
    <w:rsid w:val="00434FE9"/>
    <w:rsid w:val="004354F6"/>
    <w:rsid w:val="00435AE9"/>
    <w:rsid w:val="0043636F"/>
    <w:rsid w:val="004371C2"/>
    <w:rsid w:val="004371D6"/>
    <w:rsid w:val="004404C0"/>
    <w:rsid w:val="00442F8A"/>
    <w:rsid w:val="00443126"/>
    <w:rsid w:val="00445AE9"/>
    <w:rsid w:val="00446522"/>
    <w:rsid w:val="00446FF0"/>
    <w:rsid w:val="0045148E"/>
    <w:rsid w:val="004516A7"/>
    <w:rsid w:val="004520E1"/>
    <w:rsid w:val="00453F81"/>
    <w:rsid w:val="004541EA"/>
    <w:rsid w:val="00455D45"/>
    <w:rsid w:val="004563C1"/>
    <w:rsid w:val="00457C5D"/>
    <w:rsid w:val="00461549"/>
    <w:rsid w:val="00461DE8"/>
    <w:rsid w:val="0046227B"/>
    <w:rsid w:val="004622F9"/>
    <w:rsid w:val="00462582"/>
    <w:rsid w:val="0046290D"/>
    <w:rsid w:val="0046337A"/>
    <w:rsid w:val="004638F5"/>
    <w:rsid w:val="00465605"/>
    <w:rsid w:val="00465ABC"/>
    <w:rsid w:val="00466FD1"/>
    <w:rsid w:val="004679D7"/>
    <w:rsid w:val="00470060"/>
    <w:rsid w:val="00470CD9"/>
    <w:rsid w:val="00471279"/>
    <w:rsid w:val="00472F7A"/>
    <w:rsid w:val="00473AEC"/>
    <w:rsid w:val="004741A1"/>
    <w:rsid w:val="004765F3"/>
    <w:rsid w:val="00477155"/>
    <w:rsid w:val="004777D2"/>
    <w:rsid w:val="00481030"/>
    <w:rsid w:val="0048124C"/>
    <w:rsid w:val="00482B9A"/>
    <w:rsid w:val="00486DE9"/>
    <w:rsid w:val="00487FF1"/>
    <w:rsid w:val="004905BC"/>
    <w:rsid w:val="0049349A"/>
    <w:rsid w:val="00493642"/>
    <w:rsid w:val="00493F6E"/>
    <w:rsid w:val="0049506C"/>
    <w:rsid w:val="0049691B"/>
    <w:rsid w:val="0049707D"/>
    <w:rsid w:val="004A21FF"/>
    <w:rsid w:val="004A266D"/>
    <w:rsid w:val="004A29CE"/>
    <w:rsid w:val="004A35B8"/>
    <w:rsid w:val="004A4201"/>
    <w:rsid w:val="004A4BB2"/>
    <w:rsid w:val="004A5AA0"/>
    <w:rsid w:val="004A5D16"/>
    <w:rsid w:val="004A74EE"/>
    <w:rsid w:val="004A78E4"/>
    <w:rsid w:val="004A7F89"/>
    <w:rsid w:val="004B0CE7"/>
    <w:rsid w:val="004B191C"/>
    <w:rsid w:val="004B2ED2"/>
    <w:rsid w:val="004B31E0"/>
    <w:rsid w:val="004B3405"/>
    <w:rsid w:val="004B3A3C"/>
    <w:rsid w:val="004B43AA"/>
    <w:rsid w:val="004B48DA"/>
    <w:rsid w:val="004B56FA"/>
    <w:rsid w:val="004B6CDA"/>
    <w:rsid w:val="004B7543"/>
    <w:rsid w:val="004B7A0F"/>
    <w:rsid w:val="004C203A"/>
    <w:rsid w:val="004C23B6"/>
    <w:rsid w:val="004C2B1B"/>
    <w:rsid w:val="004C3BC2"/>
    <w:rsid w:val="004C445D"/>
    <w:rsid w:val="004C544A"/>
    <w:rsid w:val="004C5FBB"/>
    <w:rsid w:val="004C7BAE"/>
    <w:rsid w:val="004D02DF"/>
    <w:rsid w:val="004D0959"/>
    <w:rsid w:val="004D1E3F"/>
    <w:rsid w:val="004D293B"/>
    <w:rsid w:val="004D3379"/>
    <w:rsid w:val="004D35D8"/>
    <w:rsid w:val="004D4521"/>
    <w:rsid w:val="004D673B"/>
    <w:rsid w:val="004E16B7"/>
    <w:rsid w:val="004E2118"/>
    <w:rsid w:val="004E2AA3"/>
    <w:rsid w:val="004E3937"/>
    <w:rsid w:val="004E397D"/>
    <w:rsid w:val="004E6055"/>
    <w:rsid w:val="004E708E"/>
    <w:rsid w:val="004E7624"/>
    <w:rsid w:val="004E7EEF"/>
    <w:rsid w:val="004F11B7"/>
    <w:rsid w:val="004F1D36"/>
    <w:rsid w:val="004F23A2"/>
    <w:rsid w:val="004F252E"/>
    <w:rsid w:val="004F2C72"/>
    <w:rsid w:val="004F2EA7"/>
    <w:rsid w:val="004F3DC8"/>
    <w:rsid w:val="004F4063"/>
    <w:rsid w:val="004F56BF"/>
    <w:rsid w:val="004F6907"/>
    <w:rsid w:val="004F6D6E"/>
    <w:rsid w:val="004F6FA1"/>
    <w:rsid w:val="004F7086"/>
    <w:rsid w:val="00501221"/>
    <w:rsid w:val="005038B9"/>
    <w:rsid w:val="00503F95"/>
    <w:rsid w:val="00505D22"/>
    <w:rsid w:val="00506266"/>
    <w:rsid w:val="00506DDB"/>
    <w:rsid w:val="005106AA"/>
    <w:rsid w:val="00510793"/>
    <w:rsid w:val="0051130C"/>
    <w:rsid w:val="005119BE"/>
    <w:rsid w:val="005125D3"/>
    <w:rsid w:val="00512B35"/>
    <w:rsid w:val="0051406B"/>
    <w:rsid w:val="00514524"/>
    <w:rsid w:val="00514FA7"/>
    <w:rsid w:val="0051511C"/>
    <w:rsid w:val="005157BC"/>
    <w:rsid w:val="00515A6F"/>
    <w:rsid w:val="005168D6"/>
    <w:rsid w:val="00520463"/>
    <w:rsid w:val="005205F4"/>
    <w:rsid w:val="005210CE"/>
    <w:rsid w:val="00522234"/>
    <w:rsid w:val="0052264F"/>
    <w:rsid w:val="005227C0"/>
    <w:rsid w:val="00523177"/>
    <w:rsid w:val="00523213"/>
    <w:rsid w:val="0052403F"/>
    <w:rsid w:val="005248F3"/>
    <w:rsid w:val="0052543F"/>
    <w:rsid w:val="00525FBE"/>
    <w:rsid w:val="0052676E"/>
    <w:rsid w:val="0052718F"/>
    <w:rsid w:val="00527F35"/>
    <w:rsid w:val="005302A4"/>
    <w:rsid w:val="00532CD3"/>
    <w:rsid w:val="0053315F"/>
    <w:rsid w:val="00533390"/>
    <w:rsid w:val="00535D2E"/>
    <w:rsid w:val="00535F4C"/>
    <w:rsid w:val="00536551"/>
    <w:rsid w:val="00537430"/>
    <w:rsid w:val="005404B5"/>
    <w:rsid w:val="0054115D"/>
    <w:rsid w:val="00546A26"/>
    <w:rsid w:val="00546A42"/>
    <w:rsid w:val="005474D8"/>
    <w:rsid w:val="00547956"/>
    <w:rsid w:val="005515CF"/>
    <w:rsid w:val="00552735"/>
    <w:rsid w:val="00552EE3"/>
    <w:rsid w:val="0055467C"/>
    <w:rsid w:val="00554F64"/>
    <w:rsid w:val="0055522E"/>
    <w:rsid w:val="00555402"/>
    <w:rsid w:val="00557DEB"/>
    <w:rsid w:val="0056183B"/>
    <w:rsid w:val="00561AB1"/>
    <w:rsid w:val="00564CA3"/>
    <w:rsid w:val="00565D41"/>
    <w:rsid w:val="00566410"/>
    <w:rsid w:val="00566720"/>
    <w:rsid w:val="00566BE2"/>
    <w:rsid w:val="00566C4C"/>
    <w:rsid w:val="00570D1B"/>
    <w:rsid w:val="00572165"/>
    <w:rsid w:val="0057407E"/>
    <w:rsid w:val="00575252"/>
    <w:rsid w:val="00577B80"/>
    <w:rsid w:val="00581B9B"/>
    <w:rsid w:val="00582CDD"/>
    <w:rsid w:val="00583303"/>
    <w:rsid w:val="00584380"/>
    <w:rsid w:val="00584E4F"/>
    <w:rsid w:val="00587AD2"/>
    <w:rsid w:val="00590400"/>
    <w:rsid w:val="005906AF"/>
    <w:rsid w:val="0059168C"/>
    <w:rsid w:val="005923DB"/>
    <w:rsid w:val="0059264B"/>
    <w:rsid w:val="00592ACA"/>
    <w:rsid w:val="00593F49"/>
    <w:rsid w:val="00594012"/>
    <w:rsid w:val="005944E3"/>
    <w:rsid w:val="00594CAE"/>
    <w:rsid w:val="00596842"/>
    <w:rsid w:val="00597212"/>
    <w:rsid w:val="005978C6"/>
    <w:rsid w:val="005A04A0"/>
    <w:rsid w:val="005A1A45"/>
    <w:rsid w:val="005A1D7D"/>
    <w:rsid w:val="005A4B03"/>
    <w:rsid w:val="005A4C85"/>
    <w:rsid w:val="005A526D"/>
    <w:rsid w:val="005A5F08"/>
    <w:rsid w:val="005B119A"/>
    <w:rsid w:val="005B165F"/>
    <w:rsid w:val="005B25E9"/>
    <w:rsid w:val="005B32E0"/>
    <w:rsid w:val="005B3851"/>
    <w:rsid w:val="005B4204"/>
    <w:rsid w:val="005B5B95"/>
    <w:rsid w:val="005C0DDB"/>
    <w:rsid w:val="005C19E8"/>
    <w:rsid w:val="005C1C95"/>
    <w:rsid w:val="005C2D1E"/>
    <w:rsid w:val="005C2D62"/>
    <w:rsid w:val="005C5630"/>
    <w:rsid w:val="005C6C39"/>
    <w:rsid w:val="005C72BA"/>
    <w:rsid w:val="005D003F"/>
    <w:rsid w:val="005D01D8"/>
    <w:rsid w:val="005D3279"/>
    <w:rsid w:val="005D3CC5"/>
    <w:rsid w:val="005D4CA2"/>
    <w:rsid w:val="005D5256"/>
    <w:rsid w:val="005D55D3"/>
    <w:rsid w:val="005D7DA0"/>
    <w:rsid w:val="005E1AED"/>
    <w:rsid w:val="005E4EB7"/>
    <w:rsid w:val="005F011A"/>
    <w:rsid w:val="005F03D1"/>
    <w:rsid w:val="005F1EB2"/>
    <w:rsid w:val="005F1F1A"/>
    <w:rsid w:val="005F22DC"/>
    <w:rsid w:val="005F28A3"/>
    <w:rsid w:val="005F348D"/>
    <w:rsid w:val="005F382B"/>
    <w:rsid w:val="005F5495"/>
    <w:rsid w:val="005F65B4"/>
    <w:rsid w:val="005F77E1"/>
    <w:rsid w:val="006005D1"/>
    <w:rsid w:val="00601E2C"/>
    <w:rsid w:val="00603077"/>
    <w:rsid w:val="00604B25"/>
    <w:rsid w:val="0060584C"/>
    <w:rsid w:val="0060620B"/>
    <w:rsid w:val="0060668D"/>
    <w:rsid w:val="00606775"/>
    <w:rsid w:val="00606A3A"/>
    <w:rsid w:val="006073C0"/>
    <w:rsid w:val="00607EE8"/>
    <w:rsid w:val="006122D2"/>
    <w:rsid w:val="00614D58"/>
    <w:rsid w:val="0061621E"/>
    <w:rsid w:val="00616B47"/>
    <w:rsid w:val="006174C4"/>
    <w:rsid w:val="00617F85"/>
    <w:rsid w:val="00620A83"/>
    <w:rsid w:val="00622958"/>
    <w:rsid w:val="00622976"/>
    <w:rsid w:val="00622BBF"/>
    <w:rsid w:val="00623F0B"/>
    <w:rsid w:val="0062406F"/>
    <w:rsid w:val="006241E7"/>
    <w:rsid w:val="00624A22"/>
    <w:rsid w:val="006264C2"/>
    <w:rsid w:val="006270D6"/>
    <w:rsid w:val="006307B3"/>
    <w:rsid w:val="006309BB"/>
    <w:rsid w:val="00631AD4"/>
    <w:rsid w:val="00633277"/>
    <w:rsid w:val="0063381F"/>
    <w:rsid w:val="00634EEB"/>
    <w:rsid w:val="0063715F"/>
    <w:rsid w:val="00637718"/>
    <w:rsid w:val="00640066"/>
    <w:rsid w:val="006400C7"/>
    <w:rsid w:val="00640B59"/>
    <w:rsid w:val="00641C78"/>
    <w:rsid w:val="00642D64"/>
    <w:rsid w:val="00645361"/>
    <w:rsid w:val="0064564C"/>
    <w:rsid w:val="00646520"/>
    <w:rsid w:val="006468EF"/>
    <w:rsid w:val="00646BFD"/>
    <w:rsid w:val="00646EFC"/>
    <w:rsid w:val="006471DA"/>
    <w:rsid w:val="00653F04"/>
    <w:rsid w:val="00655A55"/>
    <w:rsid w:val="00655F54"/>
    <w:rsid w:val="00656D33"/>
    <w:rsid w:val="006608FB"/>
    <w:rsid w:val="0066132E"/>
    <w:rsid w:val="0066199B"/>
    <w:rsid w:val="0066258B"/>
    <w:rsid w:val="00664042"/>
    <w:rsid w:val="006646DA"/>
    <w:rsid w:val="00664902"/>
    <w:rsid w:val="00664AFB"/>
    <w:rsid w:val="006666B1"/>
    <w:rsid w:val="00666889"/>
    <w:rsid w:val="00666C46"/>
    <w:rsid w:val="00666D8A"/>
    <w:rsid w:val="00670CA8"/>
    <w:rsid w:val="006714C5"/>
    <w:rsid w:val="00672FD9"/>
    <w:rsid w:val="00673169"/>
    <w:rsid w:val="00673A02"/>
    <w:rsid w:val="00673DB9"/>
    <w:rsid w:val="006765CC"/>
    <w:rsid w:val="00676DBB"/>
    <w:rsid w:val="00677C10"/>
    <w:rsid w:val="0068129A"/>
    <w:rsid w:val="00681780"/>
    <w:rsid w:val="006835A4"/>
    <w:rsid w:val="0068615D"/>
    <w:rsid w:val="0068641F"/>
    <w:rsid w:val="00687645"/>
    <w:rsid w:val="006907FB"/>
    <w:rsid w:val="006917E0"/>
    <w:rsid w:val="00692A45"/>
    <w:rsid w:val="00692DCF"/>
    <w:rsid w:val="00693ED6"/>
    <w:rsid w:val="00694BFA"/>
    <w:rsid w:val="00695672"/>
    <w:rsid w:val="006960CE"/>
    <w:rsid w:val="00697D35"/>
    <w:rsid w:val="00697F0D"/>
    <w:rsid w:val="006A07A7"/>
    <w:rsid w:val="006A0DF0"/>
    <w:rsid w:val="006A12B4"/>
    <w:rsid w:val="006A15E7"/>
    <w:rsid w:val="006A18F5"/>
    <w:rsid w:val="006A28DB"/>
    <w:rsid w:val="006A2990"/>
    <w:rsid w:val="006A3D33"/>
    <w:rsid w:val="006A522B"/>
    <w:rsid w:val="006A54AF"/>
    <w:rsid w:val="006A692F"/>
    <w:rsid w:val="006A72CF"/>
    <w:rsid w:val="006B0658"/>
    <w:rsid w:val="006B0D94"/>
    <w:rsid w:val="006B12F2"/>
    <w:rsid w:val="006B291E"/>
    <w:rsid w:val="006B6508"/>
    <w:rsid w:val="006B7280"/>
    <w:rsid w:val="006B792B"/>
    <w:rsid w:val="006C08B2"/>
    <w:rsid w:val="006C14B3"/>
    <w:rsid w:val="006C26D7"/>
    <w:rsid w:val="006C26DD"/>
    <w:rsid w:val="006C2F58"/>
    <w:rsid w:val="006C51B0"/>
    <w:rsid w:val="006C5357"/>
    <w:rsid w:val="006C6046"/>
    <w:rsid w:val="006C7CE4"/>
    <w:rsid w:val="006D00EE"/>
    <w:rsid w:val="006D13FD"/>
    <w:rsid w:val="006D4DFA"/>
    <w:rsid w:val="006D5E07"/>
    <w:rsid w:val="006D6016"/>
    <w:rsid w:val="006D601F"/>
    <w:rsid w:val="006D650B"/>
    <w:rsid w:val="006D6747"/>
    <w:rsid w:val="006D752C"/>
    <w:rsid w:val="006E1696"/>
    <w:rsid w:val="006E36E1"/>
    <w:rsid w:val="006E3A38"/>
    <w:rsid w:val="006E60A0"/>
    <w:rsid w:val="006E69C0"/>
    <w:rsid w:val="006E7AE9"/>
    <w:rsid w:val="006F2477"/>
    <w:rsid w:val="006F291F"/>
    <w:rsid w:val="006F3DD2"/>
    <w:rsid w:val="006F48C7"/>
    <w:rsid w:val="006F6631"/>
    <w:rsid w:val="006F7886"/>
    <w:rsid w:val="00700196"/>
    <w:rsid w:val="00700538"/>
    <w:rsid w:val="00700A36"/>
    <w:rsid w:val="00702494"/>
    <w:rsid w:val="00702C4D"/>
    <w:rsid w:val="00702DA0"/>
    <w:rsid w:val="00703386"/>
    <w:rsid w:val="00703D4C"/>
    <w:rsid w:val="00705CE6"/>
    <w:rsid w:val="0070622C"/>
    <w:rsid w:val="00706C83"/>
    <w:rsid w:val="007071B3"/>
    <w:rsid w:val="007073DC"/>
    <w:rsid w:val="007079DE"/>
    <w:rsid w:val="00707DAB"/>
    <w:rsid w:val="00710023"/>
    <w:rsid w:val="00710CE1"/>
    <w:rsid w:val="00710FD4"/>
    <w:rsid w:val="00711605"/>
    <w:rsid w:val="00711FB3"/>
    <w:rsid w:val="00713CDF"/>
    <w:rsid w:val="00713D8C"/>
    <w:rsid w:val="00714CB9"/>
    <w:rsid w:val="00714D25"/>
    <w:rsid w:val="00715032"/>
    <w:rsid w:val="007150AB"/>
    <w:rsid w:val="0071719E"/>
    <w:rsid w:val="00717964"/>
    <w:rsid w:val="00722A5E"/>
    <w:rsid w:val="007268C1"/>
    <w:rsid w:val="007278A2"/>
    <w:rsid w:val="00730209"/>
    <w:rsid w:val="007319A0"/>
    <w:rsid w:val="007338F9"/>
    <w:rsid w:val="00734263"/>
    <w:rsid w:val="00734745"/>
    <w:rsid w:val="00735EFB"/>
    <w:rsid w:val="0073630F"/>
    <w:rsid w:val="0073670D"/>
    <w:rsid w:val="00737147"/>
    <w:rsid w:val="00737939"/>
    <w:rsid w:val="00740E42"/>
    <w:rsid w:val="007428E4"/>
    <w:rsid w:val="00742F1A"/>
    <w:rsid w:val="00743F01"/>
    <w:rsid w:val="007450F5"/>
    <w:rsid w:val="007453B9"/>
    <w:rsid w:val="007467C7"/>
    <w:rsid w:val="00747B10"/>
    <w:rsid w:val="007501D7"/>
    <w:rsid w:val="007503A0"/>
    <w:rsid w:val="007508BC"/>
    <w:rsid w:val="007509E9"/>
    <w:rsid w:val="007541B1"/>
    <w:rsid w:val="00754395"/>
    <w:rsid w:val="007559FF"/>
    <w:rsid w:val="00756940"/>
    <w:rsid w:val="00760839"/>
    <w:rsid w:val="00761050"/>
    <w:rsid w:val="00761676"/>
    <w:rsid w:val="00762403"/>
    <w:rsid w:val="007627E5"/>
    <w:rsid w:val="007627F4"/>
    <w:rsid w:val="00762A9C"/>
    <w:rsid w:val="00762FDF"/>
    <w:rsid w:val="00766861"/>
    <w:rsid w:val="007708FC"/>
    <w:rsid w:val="00771B02"/>
    <w:rsid w:val="007720F1"/>
    <w:rsid w:val="007727A2"/>
    <w:rsid w:val="00775B97"/>
    <w:rsid w:val="00776878"/>
    <w:rsid w:val="00776EB2"/>
    <w:rsid w:val="007866F0"/>
    <w:rsid w:val="00787A2B"/>
    <w:rsid w:val="00787DCE"/>
    <w:rsid w:val="00790B23"/>
    <w:rsid w:val="007911E6"/>
    <w:rsid w:val="00791973"/>
    <w:rsid w:val="00791A6F"/>
    <w:rsid w:val="00793424"/>
    <w:rsid w:val="00793A1E"/>
    <w:rsid w:val="00795724"/>
    <w:rsid w:val="00797D7E"/>
    <w:rsid w:val="007A1048"/>
    <w:rsid w:val="007A243C"/>
    <w:rsid w:val="007A25DA"/>
    <w:rsid w:val="007A2F1E"/>
    <w:rsid w:val="007A50E9"/>
    <w:rsid w:val="007A5189"/>
    <w:rsid w:val="007A5B47"/>
    <w:rsid w:val="007A6982"/>
    <w:rsid w:val="007A7049"/>
    <w:rsid w:val="007B007F"/>
    <w:rsid w:val="007B036B"/>
    <w:rsid w:val="007B21EF"/>
    <w:rsid w:val="007B2586"/>
    <w:rsid w:val="007B35E9"/>
    <w:rsid w:val="007B3886"/>
    <w:rsid w:val="007B5260"/>
    <w:rsid w:val="007B7832"/>
    <w:rsid w:val="007C0F20"/>
    <w:rsid w:val="007C24DD"/>
    <w:rsid w:val="007C34AC"/>
    <w:rsid w:val="007C3BC8"/>
    <w:rsid w:val="007C4EEB"/>
    <w:rsid w:val="007C4F08"/>
    <w:rsid w:val="007C5486"/>
    <w:rsid w:val="007C730D"/>
    <w:rsid w:val="007C7876"/>
    <w:rsid w:val="007D08F9"/>
    <w:rsid w:val="007D1166"/>
    <w:rsid w:val="007D4784"/>
    <w:rsid w:val="007D4BFD"/>
    <w:rsid w:val="007D5B30"/>
    <w:rsid w:val="007D63AB"/>
    <w:rsid w:val="007E1BB3"/>
    <w:rsid w:val="007E26DC"/>
    <w:rsid w:val="007E329D"/>
    <w:rsid w:val="007E4731"/>
    <w:rsid w:val="007E75C2"/>
    <w:rsid w:val="007F1987"/>
    <w:rsid w:val="007F1CFB"/>
    <w:rsid w:val="007F32D9"/>
    <w:rsid w:val="007F3921"/>
    <w:rsid w:val="007F3B00"/>
    <w:rsid w:val="007F6771"/>
    <w:rsid w:val="007F6BED"/>
    <w:rsid w:val="007F766A"/>
    <w:rsid w:val="0080011E"/>
    <w:rsid w:val="0080334E"/>
    <w:rsid w:val="00803E57"/>
    <w:rsid w:val="008040DA"/>
    <w:rsid w:val="00804973"/>
    <w:rsid w:val="0080527F"/>
    <w:rsid w:val="00806494"/>
    <w:rsid w:val="008068B7"/>
    <w:rsid w:val="008107A2"/>
    <w:rsid w:val="008107B5"/>
    <w:rsid w:val="00813392"/>
    <w:rsid w:val="008137F3"/>
    <w:rsid w:val="00814454"/>
    <w:rsid w:val="00816792"/>
    <w:rsid w:val="008175FC"/>
    <w:rsid w:val="00817734"/>
    <w:rsid w:val="00820C3C"/>
    <w:rsid w:val="00821C16"/>
    <w:rsid w:val="00821C7C"/>
    <w:rsid w:val="00822D7F"/>
    <w:rsid w:val="00824D97"/>
    <w:rsid w:val="0082521F"/>
    <w:rsid w:val="008254A1"/>
    <w:rsid w:val="0082666C"/>
    <w:rsid w:val="00831BD9"/>
    <w:rsid w:val="0083292F"/>
    <w:rsid w:val="00832A80"/>
    <w:rsid w:val="00832B31"/>
    <w:rsid w:val="00833417"/>
    <w:rsid w:val="00833940"/>
    <w:rsid w:val="00834A45"/>
    <w:rsid w:val="00835D1E"/>
    <w:rsid w:val="00836118"/>
    <w:rsid w:val="00836CC6"/>
    <w:rsid w:val="00836D8B"/>
    <w:rsid w:val="008411D2"/>
    <w:rsid w:val="0084355E"/>
    <w:rsid w:val="00844038"/>
    <w:rsid w:val="00844290"/>
    <w:rsid w:val="0084529B"/>
    <w:rsid w:val="00847FA8"/>
    <w:rsid w:val="008511FF"/>
    <w:rsid w:val="0085161A"/>
    <w:rsid w:val="0085271C"/>
    <w:rsid w:val="00853BA7"/>
    <w:rsid w:val="0085642C"/>
    <w:rsid w:val="00856CB3"/>
    <w:rsid w:val="0086135F"/>
    <w:rsid w:val="00861F0D"/>
    <w:rsid w:val="00861FBB"/>
    <w:rsid w:val="00863539"/>
    <w:rsid w:val="00863CE5"/>
    <w:rsid w:val="00864E51"/>
    <w:rsid w:val="00865475"/>
    <w:rsid w:val="00865843"/>
    <w:rsid w:val="00866AE9"/>
    <w:rsid w:val="008702B5"/>
    <w:rsid w:val="00870778"/>
    <w:rsid w:val="0087097A"/>
    <w:rsid w:val="00872558"/>
    <w:rsid w:val="00872BB6"/>
    <w:rsid w:val="008732D0"/>
    <w:rsid w:val="00874663"/>
    <w:rsid w:val="00876A7F"/>
    <w:rsid w:val="0087708A"/>
    <w:rsid w:val="00877456"/>
    <w:rsid w:val="008818E1"/>
    <w:rsid w:val="0088245B"/>
    <w:rsid w:val="00882A1D"/>
    <w:rsid w:val="00882E84"/>
    <w:rsid w:val="00884046"/>
    <w:rsid w:val="00887729"/>
    <w:rsid w:val="00890CF4"/>
    <w:rsid w:val="00891AA8"/>
    <w:rsid w:val="008920B6"/>
    <w:rsid w:val="008936CC"/>
    <w:rsid w:val="00895326"/>
    <w:rsid w:val="0089597F"/>
    <w:rsid w:val="008961FB"/>
    <w:rsid w:val="00896243"/>
    <w:rsid w:val="008974AB"/>
    <w:rsid w:val="008A02E3"/>
    <w:rsid w:val="008A0330"/>
    <w:rsid w:val="008A16B9"/>
    <w:rsid w:val="008A1A36"/>
    <w:rsid w:val="008A288F"/>
    <w:rsid w:val="008A30F0"/>
    <w:rsid w:val="008A4301"/>
    <w:rsid w:val="008A64B8"/>
    <w:rsid w:val="008A6A51"/>
    <w:rsid w:val="008B16CC"/>
    <w:rsid w:val="008B205B"/>
    <w:rsid w:val="008B219C"/>
    <w:rsid w:val="008B3559"/>
    <w:rsid w:val="008B3CF7"/>
    <w:rsid w:val="008B4441"/>
    <w:rsid w:val="008B520D"/>
    <w:rsid w:val="008B669F"/>
    <w:rsid w:val="008B69BE"/>
    <w:rsid w:val="008B7677"/>
    <w:rsid w:val="008B767B"/>
    <w:rsid w:val="008B795F"/>
    <w:rsid w:val="008C03BB"/>
    <w:rsid w:val="008C09F6"/>
    <w:rsid w:val="008C0C66"/>
    <w:rsid w:val="008C173A"/>
    <w:rsid w:val="008C2710"/>
    <w:rsid w:val="008C3ECA"/>
    <w:rsid w:val="008C5C1A"/>
    <w:rsid w:val="008C68D7"/>
    <w:rsid w:val="008C7379"/>
    <w:rsid w:val="008D4991"/>
    <w:rsid w:val="008D5EC6"/>
    <w:rsid w:val="008D611D"/>
    <w:rsid w:val="008D693C"/>
    <w:rsid w:val="008D6FD7"/>
    <w:rsid w:val="008D759D"/>
    <w:rsid w:val="008E18E9"/>
    <w:rsid w:val="008E21D2"/>
    <w:rsid w:val="008E2F63"/>
    <w:rsid w:val="008E3372"/>
    <w:rsid w:val="008E3D4A"/>
    <w:rsid w:val="008E49D4"/>
    <w:rsid w:val="008E5893"/>
    <w:rsid w:val="008F02E5"/>
    <w:rsid w:val="008F178B"/>
    <w:rsid w:val="008F6A03"/>
    <w:rsid w:val="008F6F2E"/>
    <w:rsid w:val="008F7796"/>
    <w:rsid w:val="00901196"/>
    <w:rsid w:val="00904014"/>
    <w:rsid w:val="00905234"/>
    <w:rsid w:val="0090531A"/>
    <w:rsid w:val="009067EA"/>
    <w:rsid w:val="00906F1E"/>
    <w:rsid w:val="00910D0F"/>
    <w:rsid w:val="00912526"/>
    <w:rsid w:val="009127C7"/>
    <w:rsid w:val="00912E37"/>
    <w:rsid w:val="00913B19"/>
    <w:rsid w:val="00914135"/>
    <w:rsid w:val="009150E1"/>
    <w:rsid w:val="00915133"/>
    <w:rsid w:val="00915465"/>
    <w:rsid w:val="009159DD"/>
    <w:rsid w:val="0091620B"/>
    <w:rsid w:val="00916576"/>
    <w:rsid w:val="00917706"/>
    <w:rsid w:val="00920258"/>
    <w:rsid w:val="00921170"/>
    <w:rsid w:val="00923C9A"/>
    <w:rsid w:val="00924290"/>
    <w:rsid w:val="009245A4"/>
    <w:rsid w:val="0092666D"/>
    <w:rsid w:val="009268F8"/>
    <w:rsid w:val="00926E3D"/>
    <w:rsid w:val="009279F1"/>
    <w:rsid w:val="00927CAA"/>
    <w:rsid w:val="00935288"/>
    <w:rsid w:val="0093660D"/>
    <w:rsid w:val="00936A84"/>
    <w:rsid w:val="00937BE2"/>
    <w:rsid w:val="00940B4D"/>
    <w:rsid w:val="00941D45"/>
    <w:rsid w:val="00945956"/>
    <w:rsid w:val="00945D62"/>
    <w:rsid w:val="009519B3"/>
    <w:rsid w:val="009525A3"/>
    <w:rsid w:val="00952A42"/>
    <w:rsid w:val="009536D6"/>
    <w:rsid w:val="009539FA"/>
    <w:rsid w:val="00953BB1"/>
    <w:rsid w:val="00953FB4"/>
    <w:rsid w:val="0095401A"/>
    <w:rsid w:val="00954219"/>
    <w:rsid w:val="009548C2"/>
    <w:rsid w:val="009553E6"/>
    <w:rsid w:val="0095549E"/>
    <w:rsid w:val="00957176"/>
    <w:rsid w:val="00960C7B"/>
    <w:rsid w:val="00960ED9"/>
    <w:rsid w:val="00962B69"/>
    <w:rsid w:val="00962C56"/>
    <w:rsid w:val="00963607"/>
    <w:rsid w:val="009644B4"/>
    <w:rsid w:val="009648AC"/>
    <w:rsid w:val="00965602"/>
    <w:rsid w:val="009661AB"/>
    <w:rsid w:val="009672BD"/>
    <w:rsid w:val="00967D87"/>
    <w:rsid w:val="00967F84"/>
    <w:rsid w:val="0097063D"/>
    <w:rsid w:val="00970B80"/>
    <w:rsid w:val="00972AE5"/>
    <w:rsid w:val="009742E6"/>
    <w:rsid w:val="00974665"/>
    <w:rsid w:val="00974898"/>
    <w:rsid w:val="00975816"/>
    <w:rsid w:val="00977F6B"/>
    <w:rsid w:val="009800B1"/>
    <w:rsid w:val="0098034A"/>
    <w:rsid w:val="00981D06"/>
    <w:rsid w:val="00981F91"/>
    <w:rsid w:val="00982D9A"/>
    <w:rsid w:val="00983E4B"/>
    <w:rsid w:val="00985058"/>
    <w:rsid w:val="00985843"/>
    <w:rsid w:val="00985961"/>
    <w:rsid w:val="009864E1"/>
    <w:rsid w:val="00993DED"/>
    <w:rsid w:val="00993E7A"/>
    <w:rsid w:val="00994011"/>
    <w:rsid w:val="0099479D"/>
    <w:rsid w:val="009A0DDC"/>
    <w:rsid w:val="009A2409"/>
    <w:rsid w:val="009A25B8"/>
    <w:rsid w:val="009A4A74"/>
    <w:rsid w:val="009A58D4"/>
    <w:rsid w:val="009A6873"/>
    <w:rsid w:val="009A6D77"/>
    <w:rsid w:val="009B024F"/>
    <w:rsid w:val="009B15BD"/>
    <w:rsid w:val="009B19DF"/>
    <w:rsid w:val="009B2045"/>
    <w:rsid w:val="009B2A8C"/>
    <w:rsid w:val="009B2DD0"/>
    <w:rsid w:val="009B3A72"/>
    <w:rsid w:val="009B49B6"/>
    <w:rsid w:val="009B52C4"/>
    <w:rsid w:val="009B6969"/>
    <w:rsid w:val="009B6C42"/>
    <w:rsid w:val="009B7FA4"/>
    <w:rsid w:val="009C001C"/>
    <w:rsid w:val="009C08E2"/>
    <w:rsid w:val="009C18BA"/>
    <w:rsid w:val="009C1C61"/>
    <w:rsid w:val="009C2965"/>
    <w:rsid w:val="009C3558"/>
    <w:rsid w:val="009C3D78"/>
    <w:rsid w:val="009C3EAD"/>
    <w:rsid w:val="009C4900"/>
    <w:rsid w:val="009C573F"/>
    <w:rsid w:val="009C5E07"/>
    <w:rsid w:val="009C683B"/>
    <w:rsid w:val="009D0425"/>
    <w:rsid w:val="009D0473"/>
    <w:rsid w:val="009D099B"/>
    <w:rsid w:val="009D1B30"/>
    <w:rsid w:val="009D2AE5"/>
    <w:rsid w:val="009D3190"/>
    <w:rsid w:val="009D3F2C"/>
    <w:rsid w:val="009D4024"/>
    <w:rsid w:val="009D402C"/>
    <w:rsid w:val="009D4842"/>
    <w:rsid w:val="009D577C"/>
    <w:rsid w:val="009D5C57"/>
    <w:rsid w:val="009D6C77"/>
    <w:rsid w:val="009D6E43"/>
    <w:rsid w:val="009E0C03"/>
    <w:rsid w:val="009E14A9"/>
    <w:rsid w:val="009E14E1"/>
    <w:rsid w:val="009E2BDD"/>
    <w:rsid w:val="009E2CBA"/>
    <w:rsid w:val="009E3E2D"/>
    <w:rsid w:val="009E4CF8"/>
    <w:rsid w:val="009E6B78"/>
    <w:rsid w:val="009F16A2"/>
    <w:rsid w:val="009F2481"/>
    <w:rsid w:val="009F286E"/>
    <w:rsid w:val="009F2F6A"/>
    <w:rsid w:val="009F342F"/>
    <w:rsid w:val="009F5983"/>
    <w:rsid w:val="009F61D0"/>
    <w:rsid w:val="009F6928"/>
    <w:rsid w:val="009F7AED"/>
    <w:rsid w:val="00A006DB"/>
    <w:rsid w:val="00A00DE5"/>
    <w:rsid w:val="00A019EE"/>
    <w:rsid w:val="00A03493"/>
    <w:rsid w:val="00A03B37"/>
    <w:rsid w:val="00A03E50"/>
    <w:rsid w:val="00A04220"/>
    <w:rsid w:val="00A044F7"/>
    <w:rsid w:val="00A0471A"/>
    <w:rsid w:val="00A0492C"/>
    <w:rsid w:val="00A04945"/>
    <w:rsid w:val="00A04AED"/>
    <w:rsid w:val="00A05392"/>
    <w:rsid w:val="00A059AE"/>
    <w:rsid w:val="00A07515"/>
    <w:rsid w:val="00A106C3"/>
    <w:rsid w:val="00A1095A"/>
    <w:rsid w:val="00A12109"/>
    <w:rsid w:val="00A12733"/>
    <w:rsid w:val="00A12944"/>
    <w:rsid w:val="00A138F2"/>
    <w:rsid w:val="00A154C3"/>
    <w:rsid w:val="00A16168"/>
    <w:rsid w:val="00A1666B"/>
    <w:rsid w:val="00A169F2"/>
    <w:rsid w:val="00A16BF4"/>
    <w:rsid w:val="00A17CE1"/>
    <w:rsid w:val="00A22B70"/>
    <w:rsid w:val="00A22F88"/>
    <w:rsid w:val="00A2466B"/>
    <w:rsid w:val="00A26848"/>
    <w:rsid w:val="00A30139"/>
    <w:rsid w:val="00A304D3"/>
    <w:rsid w:val="00A314B1"/>
    <w:rsid w:val="00A32179"/>
    <w:rsid w:val="00A330C6"/>
    <w:rsid w:val="00A36067"/>
    <w:rsid w:val="00A375E1"/>
    <w:rsid w:val="00A4118C"/>
    <w:rsid w:val="00A4124D"/>
    <w:rsid w:val="00A4148E"/>
    <w:rsid w:val="00A42A54"/>
    <w:rsid w:val="00A43728"/>
    <w:rsid w:val="00A440A1"/>
    <w:rsid w:val="00A44B20"/>
    <w:rsid w:val="00A4504A"/>
    <w:rsid w:val="00A4513D"/>
    <w:rsid w:val="00A457E6"/>
    <w:rsid w:val="00A50397"/>
    <w:rsid w:val="00A50768"/>
    <w:rsid w:val="00A50F75"/>
    <w:rsid w:val="00A55209"/>
    <w:rsid w:val="00A56006"/>
    <w:rsid w:val="00A57384"/>
    <w:rsid w:val="00A605EE"/>
    <w:rsid w:val="00A608A7"/>
    <w:rsid w:val="00A612B9"/>
    <w:rsid w:val="00A619D3"/>
    <w:rsid w:val="00A624A7"/>
    <w:rsid w:val="00A64AEB"/>
    <w:rsid w:val="00A654DE"/>
    <w:rsid w:val="00A657F0"/>
    <w:rsid w:val="00A6662A"/>
    <w:rsid w:val="00A66F7F"/>
    <w:rsid w:val="00A67E1A"/>
    <w:rsid w:val="00A70488"/>
    <w:rsid w:val="00A7300F"/>
    <w:rsid w:val="00A73693"/>
    <w:rsid w:val="00A74275"/>
    <w:rsid w:val="00A74893"/>
    <w:rsid w:val="00A74CBB"/>
    <w:rsid w:val="00A7648C"/>
    <w:rsid w:val="00A76AC6"/>
    <w:rsid w:val="00A7750C"/>
    <w:rsid w:val="00A809EF"/>
    <w:rsid w:val="00A83EAE"/>
    <w:rsid w:val="00A85630"/>
    <w:rsid w:val="00A86957"/>
    <w:rsid w:val="00A87A46"/>
    <w:rsid w:val="00A90940"/>
    <w:rsid w:val="00A91E20"/>
    <w:rsid w:val="00A93081"/>
    <w:rsid w:val="00A9400D"/>
    <w:rsid w:val="00A94E56"/>
    <w:rsid w:val="00A960C4"/>
    <w:rsid w:val="00A9679E"/>
    <w:rsid w:val="00A97719"/>
    <w:rsid w:val="00AA0545"/>
    <w:rsid w:val="00AA0DC4"/>
    <w:rsid w:val="00AA2C39"/>
    <w:rsid w:val="00AA32D9"/>
    <w:rsid w:val="00AA5232"/>
    <w:rsid w:val="00AA5317"/>
    <w:rsid w:val="00AA6D6E"/>
    <w:rsid w:val="00AA7422"/>
    <w:rsid w:val="00AB1533"/>
    <w:rsid w:val="00AB497F"/>
    <w:rsid w:val="00AB4C0F"/>
    <w:rsid w:val="00AB5908"/>
    <w:rsid w:val="00AB6024"/>
    <w:rsid w:val="00AB6203"/>
    <w:rsid w:val="00AB6D98"/>
    <w:rsid w:val="00AB7819"/>
    <w:rsid w:val="00AB7D1E"/>
    <w:rsid w:val="00AC0564"/>
    <w:rsid w:val="00AC0A61"/>
    <w:rsid w:val="00AC0DD9"/>
    <w:rsid w:val="00AC375A"/>
    <w:rsid w:val="00AC569D"/>
    <w:rsid w:val="00AC5B15"/>
    <w:rsid w:val="00AD1CAE"/>
    <w:rsid w:val="00AD33F3"/>
    <w:rsid w:val="00AD3D5C"/>
    <w:rsid w:val="00AD40E7"/>
    <w:rsid w:val="00AD53B7"/>
    <w:rsid w:val="00AD755C"/>
    <w:rsid w:val="00AE12E4"/>
    <w:rsid w:val="00AE1B45"/>
    <w:rsid w:val="00AE220E"/>
    <w:rsid w:val="00AE3224"/>
    <w:rsid w:val="00AE6F78"/>
    <w:rsid w:val="00AE728E"/>
    <w:rsid w:val="00AF0286"/>
    <w:rsid w:val="00AF2888"/>
    <w:rsid w:val="00AF29F2"/>
    <w:rsid w:val="00AF3275"/>
    <w:rsid w:val="00AF33ED"/>
    <w:rsid w:val="00AF36ED"/>
    <w:rsid w:val="00AF544A"/>
    <w:rsid w:val="00AF5809"/>
    <w:rsid w:val="00AF5A89"/>
    <w:rsid w:val="00AF5D1C"/>
    <w:rsid w:val="00AF669F"/>
    <w:rsid w:val="00AF7422"/>
    <w:rsid w:val="00AF7EB4"/>
    <w:rsid w:val="00B00D09"/>
    <w:rsid w:val="00B01436"/>
    <w:rsid w:val="00B01905"/>
    <w:rsid w:val="00B02429"/>
    <w:rsid w:val="00B04919"/>
    <w:rsid w:val="00B04BC1"/>
    <w:rsid w:val="00B051EE"/>
    <w:rsid w:val="00B05CE0"/>
    <w:rsid w:val="00B06CC4"/>
    <w:rsid w:val="00B07234"/>
    <w:rsid w:val="00B07364"/>
    <w:rsid w:val="00B1010F"/>
    <w:rsid w:val="00B103B1"/>
    <w:rsid w:val="00B11E08"/>
    <w:rsid w:val="00B1438A"/>
    <w:rsid w:val="00B14EF9"/>
    <w:rsid w:val="00B167F1"/>
    <w:rsid w:val="00B169ED"/>
    <w:rsid w:val="00B20451"/>
    <w:rsid w:val="00B204F5"/>
    <w:rsid w:val="00B21081"/>
    <w:rsid w:val="00B213C8"/>
    <w:rsid w:val="00B21B02"/>
    <w:rsid w:val="00B224C3"/>
    <w:rsid w:val="00B22666"/>
    <w:rsid w:val="00B22C8E"/>
    <w:rsid w:val="00B238C2"/>
    <w:rsid w:val="00B258E2"/>
    <w:rsid w:val="00B27626"/>
    <w:rsid w:val="00B27A75"/>
    <w:rsid w:val="00B30F99"/>
    <w:rsid w:val="00B33A88"/>
    <w:rsid w:val="00B33AB0"/>
    <w:rsid w:val="00B343F4"/>
    <w:rsid w:val="00B34C53"/>
    <w:rsid w:val="00B34E3D"/>
    <w:rsid w:val="00B35EAF"/>
    <w:rsid w:val="00B427A7"/>
    <w:rsid w:val="00B429BC"/>
    <w:rsid w:val="00B43945"/>
    <w:rsid w:val="00B44035"/>
    <w:rsid w:val="00B445E7"/>
    <w:rsid w:val="00B46FF7"/>
    <w:rsid w:val="00B470DC"/>
    <w:rsid w:val="00B51563"/>
    <w:rsid w:val="00B5233B"/>
    <w:rsid w:val="00B53D6D"/>
    <w:rsid w:val="00B541A7"/>
    <w:rsid w:val="00B54E52"/>
    <w:rsid w:val="00B54EDF"/>
    <w:rsid w:val="00B5698F"/>
    <w:rsid w:val="00B6021C"/>
    <w:rsid w:val="00B626A1"/>
    <w:rsid w:val="00B63447"/>
    <w:rsid w:val="00B63449"/>
    <w:rsid w:val="00B63457"/>
    <w:rsid w:val="00B64364"/>
    <w:rsid w:val="00B64AAF"/>
    <w:rsid w:val="00B65599"/>
    <w:rsid w:val="00B668A6"/>
    <w:rsid w:val="00B67DDF"/>
    <w:rsid w:val="00B704FD"/>
    <w:rsid w:val="00B709E0"/>
    <w:rsid w:val="00B74329"/>
    <w:rsid w:val="00B74D5D"/>
    <w:rsid w:val="00B74E0A"/>
    <w:rsid w:val="00B76539"/>
    <w:rsid w:val="00B77B7F"/>
    <w:rsid w:val="00B80C70"/>
    <w:rsid w:val="00B8120A"/>
    <w:rsid w:val="00B815A9"/>
    <w:rsid w:val="00B822EA"/>
    <w:rsid w:val="00B82513"/>
    <w:rsid w:val="00B826B4"/>
    <w:rsid w:val="00B8295D"/>
    <w:rsid w:val="00B82D98"/>
    <w:rsid w:val="00B856F1"/>
    <w:rsid w:val="00B904C8"/>
    <w:rsid w:val="00B907CA"/>
    <w:rsid w:val="00B91803"/>
    <w:rsid w:val="00B91960"/>
    <w:rsid w:val="00B926C6"/>
    <w:rsid w:val="00B92954"/>
    <w:rsid w:val="00B93B03"/>
    <w:rsid w:val="00B960D0"/>
    <w:rsid w:val="00B96834"/>
    <w:rsid w:val="00B97C03"/>
    <w:rsid w:val="00B97F13"/>
    <w:rsid w:val="00B97FED"/>
    <w:rsid w:val="00BA010D"/>
    <w:rsid w:val="00BA1016"/>
    <w:rsid w:val="00BA267F"/>
    <w:rsid w:val="00BA3A9A"/>
    <w:rsid w:val="00BA3BAF"/>
    <w:rsid w:val="00BA628D"/>
    <w:rsid w:val="00BA6498"/>
    <w:rsid w:val="00BA79FC"/>
    <w:rsid w:val="00BB01EE"/>
    <w:rsid w:val="00BB2493"/>
    <w:rsid w:val="00BB3B12"/>
    <w:rsid w:val="00BB3FB7"/>
    <w:rsid w:val="00BB4F80"/>
    <w:rsid w:val="00BB6848"/>
    <w:rsid w:val="00BC2480"/>
    <w:rsid w:val="00BC2CB3"/>
    <w:rsid w:val="00BC324C"/>
    <w:rsid w:val="00BC32E4"/>
    <w:rsid w:val="00BC39C5"/>
    <w:rsid w:val="00BC55FC"/>
    <w:rsid w:val="00BC591D"/>
    <w:rsid w:val="00BC5C03"/>
    <w:rsid w:val="00BC5C40"/>
    <w:rsid w:val="00BC6410"/>
    <w:rsid w:val="00BD27DB"/>
    <w:rsid w:val="00BD523D"/>
    <w:rsid w:val="00BD7870"/>
    <w:rsid w:val="00BE1F80"/>
    <w:rsid w:val="00BE4597"/>
    <w:rsid w:val="00BE545E"/>
    <w:rsid w:val="00BE6EC2"/>
    <w:rsid w:val="00BE71E1"/>
    <w:rsid w:val="00BE77B7"/>
    <w:rsid w:val="00BF08EC"/>
    <w:rsid w:val="00BF331D"/>
    <w:rsid w:val="00BF433C"/>
    <w:rsid w:val="00BF45C4"/>
    <w:rsid w:val="00BF4F5F"/>
    <w:rsid w:val="00BF5318"/>
    <w:rsid w:val="00BF5EF9"/>
    <w:rsid w:val="00BF6626"/>
    <w:rsid w:val="00BF66E4"/>
    <w:rsid w:val="00BF7102"/>
    <w:rsid w:val="00C003D4"/>
    <w:rsid w:val="00C01140"/>
    <w:rsid w:val="00C0144D"/>
    <w:rsid w:val="00C02691"/>
    <w:rsid w:val="00C02FE3"/>
    <w:rsid w:val="00C04D71"/>
    <w:rsid w:val="00C0576D"/>
    <w:rsid w:val="00C06BB1"/>
    <w:rsid w:val="00C10450"/>
    <w:rsid w:val="00C10534"/>
    <w:rsid w:val="00C10573"/>
    <w:rsid w:val="00C10811"/>
    <w:rsid w:val="00C129EE"/>
    <w:rsid w:val="00C12A2B"/>
    <w:rsid w:val="00C12F01"/>
    <w:rsid w:val="00C20C2F"/>
    <w:rsid w:val="00C20FA6"/>
    <w:rsid w:val="00C2174B"/>
    <w:rsid w:val="00C219F7"/>
    <w:rsid w:val="00C21B21"/>
    <w:rsid w:val="00C221C4"/>
    <w:rsid w:val="00C23202"/>
    <w:rsid w:val="00C234C5"/>
    <w:rsid w:val="00C23A5D"/>
    <w:rsid w:val="00C25410"/>
    <w:rsid w:val="00C255F0"/>
    <w:rsid w:val="00C25628"/>
    <w:rsid w:val="00C30F04"/>
    <w:rsid w:val="00C338A5"/>
    <w:rsid w:val="00C35B80"/>
    <w:rsid w:val="00C35DA6"/>
    <w:rsid w:val="00C36ADB"/>
    <w:rsid w:val="00C36B41"/>
    <w:rsid w:val="00C40271"/>
    <w:rsid w:val="00C40F0E"/>
    <w:rsid w:val="00C41C2C"/>
    <w:rsid w:val="00C440CE"/>
    <w:rsid w:val="00C44ABB"/>
    <w:rsid w:val="00C44BAB"/>
    <w:rsid w:val="00C44F28"/>
    <w:rsid w:val="00C46DD6"/>
    <w:rsid w:val="00C46FC5"/>
    <w:rsid w:val="00C47351"/>
    <w:rsid w:val="00C47E15"/>
    <w:rsid w:val="00C52322"/>
    <w:rsid w:val="00C52EDA"/>
    <w:rsid w:val="00C5496E"/>
    <w:rsid w:val="00C54BF2"/>
    <w:rsid w:val="00C555D6"/>
    <w:rsid w:val="00C559A6"/>
    <w:rsid w:val="00C56D5A"/>
    <w:rsid w:val="00C605C4"/>
    <w:rsid w:val="00C611D6"/>
    <w:rsid w:val="00C638A6"/>
    <w:rsid w:val="00C63E30"/>
    <w:rsid w:val="00C64BD8"/>
    <w:rsid w:val="00C64D5C"/>
    <w:rsid w:val="00C64F63"/>
    <w:rsid w:val="00C6509A"/>
    <w:rsid w:val="00C65982"/>
    <w:rsid w:val="00C6599D"/>
    <w:rsid w:val="00C66CDC"/>
    <w:rsid w:val="00C67082"/>
    <w:rsid w:val="00C71605"/>
    <w:rsid w:val="00C7302E"/>
    <w:rsid w:val="00C734D3"/>
    <w:rsid w:val="00C73506"/>
    <w:rsid w:val="00C742F2"/>
    <w:rsid w:val="00C7532E"/>
    <w:rsid w:val="00C77B61"/>
    <w:rsid w:val="00C77E7D"/>
    <w:rsid w:val="00C77EC4"/>
    <w:rsid w:val="00C80025"/>
    <w:rsid w:val="00C80353"/>
    <w:rsid w:val="00C81C16"/>
    <w:rsid w:val="00C83080"/>
    <w:rsid w:val="00C8364F"/>
    <w:rsid w:val="00C85D35"/>
    <w:rsid w:val="00C86863"/>
    <w:rsid w:val="00C86A87"/>
    <w:rsid w:val="00C90524"/>
    <w:rsid w:val="00C91D31"/>
    <w:rsid w:val="00C96A17"/>
    <w:rsid w:val="00C97E73"/>
    <w:rsid w:val="00CA358E"/>
    <w:rsid w:val="00CA391F"/>
    <w:rsid w:val="00CA57F2"/>
    <w:rsid w:val="00CA5880"/>
    <w:rsid w:val="00CA68CB"/>
    <w:rsid w:val="00CA6B67"/>
    <w:rsid w:val="00CA731D"/>
    <w:rsid w:val="00CA7EB9"/>
    <w:rsid w:val="00CB015E"/>
    <w:rsid w:val="00CB03FD"/>
    <w:rsid w:val="00CB0BDF"/>
    <w:rsid w:val="00CB26BD"/>
    <w:rsid w:val="00CB3E80"/>
    <w:rsid w:val="00CB41EA"/>
    <w:rsid w:val="00CB5BF4"/>
    <w:rsid w:val="00CB7BD3"/>
    <w:rsid w:val="00CB7CED"/>
    <w:rsid w:val="00CC03B3"/>
    <w:rsid w:val="00CC0436"/>
    <w:rsid w:val="00CC079D"/>
    <w:rsid w:val="00CC0D76"/>
    <w:rsid w:val="00CC1668"/>
    <w:rsid w:val="00CC1CA3"/>
    <w:rsid w:val="00CC2044"/>
    <w:rsid w:val="00CC48CE"/>
    <w:rsid w:val="00CC5784"/>
    <w:rsid w:val="00CC5886"/>
    <w:rsid w:val="00CC5B8E"/>
    <w:rsid w:val="00CC624F"/>
    <w:rsid w:val="00CC7078"/>
    <w:rsid w:val="00CD0C19"/>
    <w:rsid w:val="00CD3488"/>
    <w:rsid w:val="00CD4C13"/>
    <w:rsid w:val="00CD52D4"/>
    <w:rsid w:val="00CD775C"/>
    <w:rsid w:val="00CE1490"/>
    <w:rsid w:val="00CE1CFE"/>
    <w:rsid w:val="00CE37D7"/>
    <w:rsid w:val="00CE4E85"/>
    <w:rsid w:val="00CE52D1"/>
    <w:rsid w:val="00CE68B7"/>
    <w:rsid w:val="00CE6AE5"/>
    <w:rsid w:val="00CF0359"/>
    <w:rsid w:val="00CF052E"/>
    <w:rsid w:val="00CF2211"/>
    <w:rsid w:val="00CF324C"/>
    <w:rsid w:val="00CF3667"/>
    <w:rsid w:val="00CF3CF7"/>
    <w:rsid w:val="00CF4405"/>
    <w:rsid w:val="00CF4C66"/>
    <w:rsid w:val="00CF4E38"/>
    <w:rsid w:val="00D00489"/>
    <w:rsid w:val="00D02E42"/>
    <w:rsid w:val="00D0390B"/>
    <w:rsid w:val="00D04E9A"/>
    <w:rsid w:val="00D05C9C"/>
    <w:rsid w:val="00D06CB1"/>
    <w:rsid w:val="00D07A04"/>
    <w:rsid w:val="00D10F26"/>
    <w:rsid w:val="00D12288"/>
    <w:rsid w:val="00D131FC"/>
    <w:rsid w:val="00D13D33"/>
    <w:rsid w:val="00D14985"/>
    <w:rsid w:val="00D15456"/>
    <w:rsid w:val="00D15D6D"/>
    <w:rsid w:val="00D20419"/>
    <w:rsid w:val="00D21417"/>
    <w:rsid w:val="00D2165D"/>
    <w:rsid w:val="00D2234F"/>
    <w:rsid w:val="00D22AE6"/>
    <w:rsid w:val="00D2393A"/>
    <w:rsid w:val="00D25767"/>
    <w:rsid w:val="00D258C5"/>
    <w:rsid w:val="00D26505"/>
    <w:rsid w:val="00D26B45"/>
    <w:rsid w:val="00D30618"/>
    <w:rsid w:val="00D317C5"/>
    <w:rsid w:val="00D32436"/>
    <w:rsid w:val="00D3425A"/>
    <w:rsid w:val="00D347AD"/>
    <w:rsid w:val="00D36190"/>
    <w:rsid w:val="00D362F1"/>
    <w:rsid w:val="00D37EE9"/>
    <w:rsid w:val="00D404D5"/>
    <w:rsid w:val="00D4531B"/>
    <w:rsid w:val="00D46180"/>
    <w:rsid w:val="00D46C50"/>
    <w:rsid w:val="00D47026"/>
    <w:rsid w:val="00D474F4"/>
    <w:rsid w:val="00D47B07"/>
    <w:rsid w:val="00D507FC"/>
    <w:rsid w:val="00D50EFB"/>
    <w:rsid w:val="00D5117D"/>
    <w:rsid w:val="00D51247"/>
    <w:rsid w:val="00D5284E"/>
    <w:rsid w:val="00D53114"/>
    <w:rsid w:val="00D53DD0"/>
    <w:rsid w:val="00D544DA"/>
    <w:rsid w:val="00D54C35"/>
    <w:rsid w:val="00D55CD1"/>
    <w:rsid w:val="00D55E25"/>
    <w:rsid w:val="00D57AE7"/>
    <w:rsid w:val="00D57B87"/>
    <w:rsid w:val="00D57D4F"/>
    <w:rsid w:val="00D57F39"/>
    <w:rsid w:val="00D60814"/>
    <w:rsid w:val="00D6086D"/>
    <w:rsid w:val="00D6099C"/>
    <w:rsid w:val="00D62160"/>
    <w:rsid w:val="00D62825"/>
    <w:rsid w:val="00D63092"/>
    <w:rsid w:val="00D63561"/>
    <w:rsid w:val="00D70561"/>
    <w:rsid w:val="00D705F3"/>
    <w:rsid w:val="00D70B9F"/>
    <w:rsid w:val="00D70E6F"/>
    <w:rsid w:val="00D7240D"/>
    <w:rsid w:val="00D72678"/>
    <w:rsid w:val="00D72AF4"/>
    <w:rsid w:val="00D72FEB"/>
    <w:rsid w:val="00D7308E"/>
    <w:rsid w:val="00D75438"/>
    <w:rsid w:val="00D7654C"/>
    <w:rsid w:val="00D77AAF"/>
    <w:rsid w:val="00D807D2"/>
    <w:rsid w:val="00D80BBE"/>
    <w:rsid w:val="00D82AAC"/>
    <w:rsid w:val="00D832CE"/>
    <w:rsid w:val="00D83637"/>
    <w:rsid w:val="00D85556"/>
    <w:rsid w:val="00D87FB5"/>
    <w:rsid w:val="00D909DE"/>
    <w:rsid w:val="00D90B37"/>
    <w:rsid w:val="00D9350E"/>
    <w:rsid w:val="00D9365D"/>
    <w:rsid w:val="00D93B26"/>
    <w:rsid w:val="00D93D65"/>
    <w:rsid w:val="00D940E6"/>
    <w:rsid w:val="00D945ED"/>
    <w:rsid w:val="00D949AB"/>
    <w:rsid w:val="00D950A0"/>
    <w:rsid w:val="00D962CD"/>
    <w:rsid w:val="00D969DD"/>
    <w:rsid w:val="00D96AC3"/>
    <w:rsid w:val="00D96AC8"/>
    <w:rsid w:val="00D97E1E"/>
    <w:rsid w:val="00DA25EF"/>
    <w:rsid w:val="00DA275F"/>
    <w:rsid w:val="00DA2B9F"/>
    <w:rsid w:val="00DA3CAB"/>
    <w:rsid w:val="00DA6038"/>
    <w:rsid w:val="00DA7626"/>
    <w:rsid w:val="00DA7D5E"/>
    <w:rsid w:val="00DB1F29"/>
    <w:rsid w:val="00DB231A"/>
    <w:rsid w:val="00DB28E9"/>
    <w:rsid w:val="00DB2984"/>
    <w:rsid w:val="00DB3030"/>
    <w:rsid w:val="00DB3B00"/>
    <w:rsid w:val="00DB488C"/>
    <w:rsid w:val="00DB6E2B"/>
    <w:rsid w:val="00DB7B8A"/>
    <w:rsid w:val="00DB7FBD"/>
    <w:rsid w:val="00DC209A"/>
    <w:rsid w:val="00DC20E8"/>
    <w:rsid w:val="00DC43E1"/>
    <w:rsid w:val="00DC537C"/>
    <w:rsid w:val="00DC579B"/>
    <w:rsid w:val="00DC7A8C"/>
    <w:rsid w:val="00DD1847"/>
    <w:rsid w:val="00DD1854"/>
    <w:rsid w:val="00DD27ED"/>
    <w:rsid w:val="00DD2869"/>
    <w:rsid w:val="00DD546B"/>
    <w:rsid w:val="00DE0EDB"/>
    <w:rsid w:val="00DE167A"/>
    <w:rsid w:val="00DE1789"/>
    <w:rsid w:val="00DE2864"/>
    <w:rsid w:val="00DE29C2"/>
    <w:rsid w:val="00DE3599"/>
    <w:rsid w:val="00DE35F7"/>
    <w:rsid w:val="00DE4713"/>
    <w:rsid w:val="00DE57F6"/>
    <w:rsid w:val="00DE5ECC"/>
    <w:rsid w:val="00DE6D58"/>
    <w:rsid w:val="00DE7501"/>
    <w:rsid w:val="00DE7E15"/>
    <w:rsid w:val="00DF0143"/>
    <w:rsid w:val="00DF0AA9"/>
    <w:rsid w:val="00DF1962"/>
    <w:rsid w:val="00DF1E19"/>
    <w:rsid w:val="00DF1F48"/>
    <w:rsid w:val="00DF318F"/>
    <w:rsid w:val="00DF3C5C"/>
    <w:rsid w:val="00DF3F46"/>
    <w:rsid w:val="00DF6B5D"/>
    <w:rsid w:val="00E03BB5"/>
    <w:rsid w:val="00E03BF4"/>
    <w:rsid w:val="00E049CB"/>
    <w:rsid w:val="00E04AEE"/>
    <w:rsid w:val="00E04E79"/>
    <w:rsid w:val="00E04F06"/>
    <w:rsid w:val="00E05307"/>
    <w:rsid w:val="00E06F93"/>
    <w:rsid w:val="00E10BD8"/>
    <w:rsid w:val="00E1310D"/>
    <w:rsid w:val="00E14301"/>
    <w:rsid w:val="00E15B42"/>
    <w:rsid w:val="00E15F17"/>
    <w:rsid w:val="00E1748C"/>
    <w:rsid w:val="00E17AD3"/>
    <w:rsid w:val="00E17F57"/>
    <w:rsid w:val="00E210B5"/>
    <w:rsid w:val="00E21631"/>
    <w:rsid w:val="00E23195"/>
    <w:rsid w:val="00E23DCC"/>
    <w:rsid w:val="00E24D6C"/>
    <w:rsid w:val="00E25CBA"/>
    <w:rsid w:val="00E26C28"/>
    <w:rsid w:val="00E32AAB"/>
    <w:rsid w:val="00E33F0B"/>
    <w:rsid w:val="00E343DB"/>
    <w:rsid w:val="00E35E21"/>
    <w:rsid w:val="00E369C3"/>
    <w:rsid w:val="00E373B7"/>
    <w:rsid w:val="00E40D88"/>
    <w:rsid w:val="00E41BD0"/>
    <w:rsid w:val="00E41E68"/>
    <w:rsid w:val="00E4279F"/>
    <w:rsid w:val="00E4523F"/>
    <w:rsid w:val="00E45516"/>
    <w:rsid w:val="00E47373"/>
    <w:rsid w:val="00E47EC8"/>
    <w:rsid w:val="00E500AD"/>
    <w:rsid w:val="00E50830"/>
    <w:rsid w:val="00E5118C"/>
    <w:rsid w:val="00E51539"/>
    <w:rsid w:val="00E51B7C"/>
    <w:rsid w:val="00E51F49"/>
    <w:rsid w:val="00E52B24"/>
    <w:rsid w:val="00E53C9E"/>
    <w:rsid w:val="00E54E48"/>
    <w:rsid w:val="00E56FE4"/>
    <w:rsid w:val="00E57546"/>
    <w:rsid w:val="00E61736"/>
    <w:rsid w:val="00E62752"/>
    <w:rsid w:val="00E63079"/>
    <w:rsid w:val="00E634EF"/>
    <w:rsid w:val="00E63F5C"/>
    <w:rsid w:val="00E65C8B"/>
    <w:rsid w:val="00E66523"/>
    <w:rsid w:val="00E66B8E"/>
    <w:rsid w:val="00E67087"/>
    <w:rsid w:val="00E6793A"/>
    <w:rsid w:val="00E67CAE"/>
    <w:rsid w:val="00E70F35"/>
    <w:rsid w:val="00E7417E"/>
    <w:rsid w:val="00E754B2"/>
    <w:rsid w:val="00E75792"/>
    <w:rsid w:val="00E76AF3"/>
    <w:rsid w:val="00E7798D"/>
    <w:rsid w:val="00E804A8"/>
    <w:rsid w:val="00E8174E"/>
    <w:rsid w:val="00E82721"/>
    <w:rsid w:val="00E82733"/>
    <w:rsid w:val="00E83EAC"/>
    <w:rsid w:val="00E84178"/>
    <w:rsid w:val="00E84D4F"/>
    <w:rsid w:val="00E853CA"/>
    <w:rsid w:val="00E8623D"/>
    <w:rsid w:val="00E86C19"/>
    <w:rsid w:val="00E86D48"/>
    <w:rsid w:val="00E903CF"/>
    <w:rsid w:val="00E90653"/>
    <w:rsid w:val="00E91AAB"/>
    <w:rsid w:val="00E9398B"/>
    <w:rsid w:val="00E93C4F"/>
    <w:rsid w:val="00E94A2C"/>
    <w:rsid w:val="00E94EC5"/>
    <w:rsid w:val="00E94EEA"/>
    <w:rsid w:val="00E9756F"/>
    <w:rsid w:val="00E97592"/>
    <w:rsid w:val="00E97900"/>
    <w:rsid w:val="00EA25B5"/>
    <w:rsid w:val="00EA3437"/>
    <w:rsid w:val="00EA456A"/>
    <w:rsid w:val="00EA70EB"/>
    <w:rsid w:val="00EA73A9"/>
    <w:rsid w:val="00EB10E9"/>
    <w:rsid w:val="00EB1EE2"/>
    <w:rsid w:val="00EB222A"/>
    <w:rsid w:val="00EB29B2"/>
    <w:rsid w:val="00EB2FE8"/>
    <w:rsid w:val="00EB3F06"/>
    <w:rsid w:val="00EB54BA"/>
    <w:rsid w:val="00EB59A2"/>
    <w:rsid w:val="00EB68DD"/>
    <w:rsid w:val="00EB6AD4"/>
    <w:rsid w:val="00EB7236"/>
    <w:rsid w:val="00EC0D23"/>
    <w:rsid w:val="00EC1BA6"/>
    <w:rsid w:val="00EC352C"/>
    <w:rsid w:val="00EC4EBA"/>
    <w:rsid w:val="00EC51E1"/>
    <w:rsid w:val="00EC5430"/>
    <w:rsid w:val="00EC57B4"/>
    <w:rsid w:val="00EC58F5"/>
    <w:rsid w:val="00EC6A83"/>
    <w:rsid w:val="00ED143A"/>
    <w:rsid w:val="00ED23AD"/>
    <w:rsid w:val="00ED3543"/>
    <w:rsid w:val="00ED4EAC"/>
    <w:rsid w:val="00ED5564"/>
    <w:rsid w:val="00ED5579"/>
    <w:rsid w:val="00ED5DE1"/>
    <w:rsid w:val="00ED5E4A"/>
    <w:rsid w:val="00ED64C6"/>
    <w:rsid w:val="00ED6533"/>
    <w:rsid w:val="00EE0CFC"/>
    <w:rsid w:val="00EE0F85"/>
    <w:rsid w:val="00EE322F"/>
    <w:rsid w:val="00EE3D47"/>
    <w:rsid w:val="00EE5AE4"/>
    <w:rsid w:val="00EE5CDE"/>
    <w:rsid w:val="00EF3585"/>
    <w:rsid w:val="00EF40DC"/>
    <w:rsid w:val="00EF4B7C"/>
    <w:rsid w:val="00EF7B6B"/>
    <w:rsid w:val="00F003BF"/>
    <w:rsid w:val="00F01194"/>
    <w:rsid w:val="00F03191"/>
    <w:rsid w:val="00F03CB0"/>
    <w:rsid w:val="00F05480"/>
    <w:rsid w:val="00F05DCD"/>
    <w:rsid w:val="00F10459"/>
    <w:rsid w:val="00F10B2B"/>
    <w:rsid w:val="00F1391A"/>
    <w:rsid w:val="00F15431"/>
    <w:rsid w:val="00F15972"/>
    <w:rsid w:val="00F1609F"/>
    <w:rsid w:val="00F177FA"/>
    <w:rsid w:val="00F207B1"/>
    <w:rsid w:val="00F21F4B"/>
    <w:rsid w:val="00F22037"/>
    <w:rsid w:val="00F22ACC"/>
    <w:rsid w:val="00F22F5A"/>
    <w:rsid w:val="00F2398D"/>
    <w:rsid w:val="00F24502"/>
    <w:rsid w:val="00F260C3"/>
    <w:rsid w:val="00F30119"/>
    <w:rsid w:val="00F302FF"/>
    <w:rsid w:val="00F332FF"/>
    <w:rsid w:val="00F33E29"/>
    <w:rsid w:val="00F34BBA"/>
    <w:rsid w:val="00F34D34"/>
    <w:rsid w:val="00F35FFB"/>
    <w:rsid w:val="00F36B78"/>
    <w:rsid w:val="00F3758A"/>
    <w:rsid w:val="00F40A49"/>
    <w:rsid w:val="00F40E4A"/>
    <w:rsid w:val="00F415CE"/>
    <w:rsid w:val="00F41733"/>
    <w:rsid w:val="00F421E0"/>
    <w:rsid w:val="00F42A51"/>
    <w:rsid w:val="00F42E99"/>
    <w:rsid w:val="00F43257"/>
    <w:rsid w:val="00F43666"/>
    <w:rsid w:val="00F46337"/>
    <w:rsid w:val="00F47313"/>
    <w:rsid w:val="00F502D2"/>
    <w:rsid w:val="00F50597"/>
    <w:rsid w:val="00F53A5B"/>
    <w:rsid w:val="00F53C20"/>
    <w:rsid w:val="00F548E8"/>
    <w:rsid w:val="00F56E84"/>
    <w:rsid w:val="00F573D1"/>
    <w:rsid w:val="00F57635"/>
    <w:rsid w:val="00F57A2E"/>
    <w:rsid w:val="00F60567"/>
    <w:rsid w:val="00F6081B"/>
    <w:rsid w:val="00F60CC4"/>
    <w:rsid w:val="00F628F2"/>
    <w:rsid w:val="00F62B21"/>
    <w:rsid w:val="00F64D59"/>
    <w:rsid w:val="00F64DD7"/>
    <w:rsid w:val="00F663C2"/>
    <w:rsid w:val="00F66690"/>
    <w:rsid w:val="00F66B4E"/>
    <w:rsid w:val="00F66CD6"/>
    <w:rsid w:val="00F71FCB"/>
    <w:rsid w:val="00F7269F"/>
    <w:rsid w:val="00F728F2"/>
    <w:rsid w:val="00F73038"/>
    <w:rsid w:val="00F7339B"/>
    <w:rsid w:val="00F73BFD"/>
    <w:rsid w:val="00F745A6"/>
    <w:rsid w:val="00F75E77"/>
    <w:rsid w:val="00F76267"/>
    <w:rsid w:val="00F76B72"/>
    <w:rsid w:val="00F76D05"/>
    <w:rsid w:val="00F77200"/>
    <w:rsid w:val="00F803BD"/>
    <w:rsid w:val="00F80BD6"/>
    <w:rsid w:val="00F82067"/>
    <w:rsid w:val="00F823D1"/>
    <w:rsid w:val="00F82D0D"/>
    <w:rsid w:val="00F82D6D"/>
    <w:rsid w:val="00F8320A"/>
    <w:rsid w:val="00F83C23"/>
    <w:rsid w:val="00F83FDC"/>
    <w:rsid w:val="00F85B96"/>
    <w:rsid w:val="00F877F3"/>
    <w:rsid w:val="00F91A7E"/>
    <w:rsid w:val="00F93905"/>
    <w:rsid w:val="00F97148"/>
    <w:rsid w:val="00F9763A"/>
    <w:rsid w:val="00F97A1C"/>
    <w:rsid w:val="00FA0C74"/>
    <w:rsid w:val="00FA0DD8"/>
    <w:rsid w:val="00FA275C"/>
    <w:rsid w:val="00FA2DEF"/>
    <w:rsid w:val="00FA3D92"/>
    <w:rsid w:val="00FA5996"/>
    <w:rsid w:val="00FB16BD"/>
    <w:rsid w:val="00FB1946"/>
    <w:rsid w:val="00FB44C4"/>
    <w:rsid w:val="00FB5315"/>
    <w:rsid w:val="00FB5422"/>
    <w:rsid w:val="00FC0187"/>
    <w:rsid w:val="00FC04D5"/>
    <w:rsid w:val="00FC1C71"/>
    <w:rsid w:val="00FC29D3"/>
    <w:rsid w:val="00FC4BFE"/>
    <w:rsid w:val="00FC5B1C"/>
    <w:rsid w:val="00FC670A"/>
    <w:rsid w:val="00FC6A16"/>
    <w:rsid w:val="00FC7016"/>
    <w:rsid w:val="00FD149C"/>
    <w:rsid w:val="00FD1522"/>
    <w:rsid w:val="00FD262D"/>
    <w:rsid w:val="00FD293C"/>
    <w:rsid w:val="00FD2A65"/>
    <w:rsid w:val="00FD2F87"/>
    <w:rsid w:val="00FD3ADA"/>
    <w:rsid w:val="00FD447E"/>
    <w:rsid w:val="00FD47AB"/>
    <w:rsid w:val="00FD486E"/>
    <w:rsid w:val="00FD691C"/>
    <w:rsid w:val="00FD768A"/>
    <w:rsid w:val="00FE017B"/>
    <w:rsid w:val="00FE0BE7"/>
    <w:rsid w:val="00FE1069"/>
    <w:rsid w:val="00FE1B3B"/>
    <w:rsid w:val="00FE2AF6"/>
    <w:rsid w:val="00FE3B6F"/>
    <w:rsid w:val="00FE5E9B"/>
    <w:rsid w:val="00FE7B8C"/>
    <w:rsid w:val="00FF0156"/>
    <w:rsid w:val="00FF02A0"/>
    <w:rsid w:val="00FF04CD"/>
    <w:rsid w:val="00FF12D6"/>
    <w:rsid w:val="00FF15AF"/>
    <w:rsid w:val="00FF1A78"/>
    <w:rsid w:val="00FF2C0F"/>
    <w:rsid w:val="00FF368A"/>
    <w:rsid w:val="00FF61A6"/>
    <w:rsid w:val="00FF6316"/>
    <w:rsid w:val="00FF6540"/>
    <w:rsid w:val="00FF6F12"/>
    <w:rsid w:val="00FF768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767"/>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Title">
    <w:name w:val="ConsPlusTitle"/>
    <w:uiPriority w:val="99"/>
    <w:rsid w:val="00A457E6"/>
    <w:pPr>
      <w:widowControl w:val="0"/>
      <w:autoSpaceDE w:val="0"/>
      <w:autoSpaceDN w:val="0"/>
      <w:adjustRightInd w:val="0"/>
    </w:pPr>
    <w:rPr>
      <w:rFonts w:eastAsia="Times New Roman" w:cs="Calibri"/>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F9BA280E89356D88CCED21E6DF360D6EFBEB4CBAD4DDF1EDB30CC609E0RDI" TargetMode="External"/><Relationship Id="rId3" Type="http://schemas.openxmlformats.org/officeDocument/2006/relationships/webSettings" Target="webSettings.xml"/><Relationship Id="rId7" Type="http://schemas.openxmlformats.org/officeDocument/2006/relationships/hyperlink" Target="consultantplus://offline/ref=11F9BA280E89356D88CCED21E6DF360D6EF9EF4AB2D7DDF1EDB30CC6090DED9E71F64E47AAE4RE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1F9BA280E89356D88CCED21E6DF360D67FAEC4EB2D880FBE5EA00C40E02B28976BF4244AF4B93EBREI" TargetMode="External"/><Relationship Id="rId5" Type="http://schemas.openxmlformats.org/officeDocument/2006/relationships/hyperlink" Target="consultantplus://offline/ref=11F9BA280E89356D88CCED21E6DF360D6EF9EE4CB2DADDF1EDB30CC609E0RDI" TargetMode="External"/><Relationship Id="rId10" Type="http://schemas.openxmlformats.org/officeDocument/2006/relationships/theme" Target="theme/theme1.xml"/><Relationship Id="rId4" Type="http://schemas.openxmlformats.org/officeDocument/2006/relationships/hyperlink" Target="consultantplus://offline/ref=11F9BA280E89356D88CCED21E6DF360D6EF9EE4CB2DADDF1EDB30CC6090DED9E71F64E42A8E4REI"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3</Pages>
  <Words>1216</Words>
  <Characters>6933</Characters>
  <Application>Microsoft Office Outlook</Application>
  <DocSecurity>0</DocSecurity>
  <Lines>0</Lines>
  <Paragraphs>0</Paragraphs>
  <ScaleCrop>false</ScaleCrop>
  <Company>1</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2012-09-11T08:17:00Z</dcterms:created>
  <dcterms:modified xsi:type="dcterms:W3CDTF">2012-09-11T13:01:00Z</dcterms:modified>
</cp:coreProperties>
</file>